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576" w:rsidRPr="00CE05C1" w:rsidRDefault="00A16576" w:rsidP="007D3D59">
      <w:pPr>
        <w:jc w:val="center"/>
        <w:rPr>
          <w:lang w:eastAsia="en-US"/>
        </w:rPr>
      </w:pPr>
    </w:p>
    <w:p w:rsidR="00A16576" w:rsidRPr="00CE05C1" w:rsidRDefault="00EA4C84" w:rsidP="00A16576">
      <w:pPr>
        <w:jc w:val="center"/>
      </w:pPr>
      <w:r>
        <w:rPr>
          <w:noProof/>
          <w:lang w:val="en-US" w:eastAsia="en-US"/>
        </w:rPr>
        <w:drawing>
          <wp:inline distT="0" distB="0" distL="0" distR="0">
            <wp:extent cx="588645" cy="742315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74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576" w:rsidRPr="00CE05C1" w:rsidRDefault="00A16576" w:rsidP="00A16576">
      <w:pPr>
        <w:jc w:val="center"/>
        <w:rPr>
          <w:rFonts w:eastAsia="Batang"/>
          <w:b/>
          <w:bCs/>
        </w:rPr>
      </w:pPr>
      <w:r w:rsidRPr="00CE05C1">
        <w:rPr>
          <w:b/>
          <w:bCs/>
        </w:rPr>
        <w:t>Republika e Kosovës</w:t>
      </w:r>
    </w:p>
    <w:p w:rsidR="00A16576" w:rsidRPr="00CE05C1" w:rsidRDefault="00A16576" w:rsidP="00A16576">
      <w:pPr>
        <w:jc w:val="center"/>
        <w:rPr>
          <w:b/>
          <w:bCs/>
        </w:rPr>
      </w:pPr>
      <w:r w:rsidRPr="00CE05C1">
        <w:rPr>
          <w:rFonts w:eastAsia="Batang"/>
          <w:b/>
          <w:bCs/>
        </w:rPr>
        <w:t xml:space="preserve">Republika Kosova - </w:t>
      </w:r>
      <w:r w:rsidRPr="00CE05C1">
        <w:rPr>
          <w:b/>
          <w:bCs/>
        </w:rPr>
        <w:t>Republic of Kosovo</w:t>
      </w:r>
    </w:p>
    <w:p w:rsidR="00A16576" w:rsidRPr="00CE05C1" w:rsidRDefault="00A16576" w:rsidP="00A16576">
      <w:pPr>
        <w:pStyle w:val="Title"/>
        <w:rPr>
          <w:b w:val="0"/>
          <w:i/>
          <w:iCs/>
        </w:rPr>
      </w:pPr>
      <w:r w:rsidRPr="00CE05C1">
        <w:rPr>
          <w:b w:val="0"/>
          <w:i/>
          <w:iCs/>
        </w:rPr>
        <w:t>Qeveria - Vlada - Government</w:t>
      </w:r>
    </w:p>
    <w:p w:rsidR="00A16576" w:rsidRPr="00CE05C1" w:rsidRDefault="00A16576" w:rsidP="00A16576">
      <w:pPr>
        <w:jc w:val="center"/>
      </w:pPr>
      <w:r w:rsidRPr="00CE05C1">
        <w:rPr>
          <w:iCs/>
        </w:rPr>
        <w:t>Ministria e Shëndetësisë/ Ministarstvo Zdravstvoa/ Ministry of Health</w:t>
      </w:r>
    </w:p>
    <w:p w:rsidR="00A16576" w:rsidRDefault="009F0EC1" w:rsidP="00A16576">
      <w:pPr>
        <w:pStyle w:val="BodyText2"/>
        <w:jc w:val="center"/>
        <w:rPr>
          <w:rFonts w:ascii="Book Antiqua" w:hAnsi="Book Antiqua" w:cs="Book Antiqua"/>
          <w:i/>
          <w:sz w:val="22"/>
          <w:szCs w:val="22"/>
          <w:u w:val="single"/>
        </w:rPr>
      </w:pPr>
      <w:r w:rsidRPr="00A54EF6">
        <w:rPr>
          <w:rFonts w:ascii="Book Antiqua" w:hAnsi="Book Antiqua" w:cs="Book Antiqua"/>
          <w:i/>
          <w:sz w:val="22"/>
          <w:szCs w:val="22"/>
          <w:u w:val="single"/>
        </w:rPr>
        <w:t>Fondi i Sigurimit Shëndetësor/Fond za Zdravstveno Osiguranje/Health Insurance Fond</w:t>
      </w:r>
    </w:p>
    <w:p w:rsidR="00A54EF6" w:rsidRPr="00932FDD" w:rsidRDefault="00A54EF6" w:rsidP="00A16576">
      <w:pPr>
        <w:pStyle w:val="BodyText2"/>
        <w:jc w:val="center"/>
        <w:rPr>
          <w:rFonts w:ascii="Book Antiqua" w:hAnsi="Book Antiqua"/>
          <w:sz w:val="24"/>
          <w:szCs w:val="24"/>
          <w:u w:val="single"/>
        </w:rPr>
      </w:pPr>
    </w:p>
    <w:p w:rsidR="00B77F00" w:rsidRPr="00932FDD" w:rsidRDefault="00B77F00" w:rsidP="00B77F00">
      <w:pPr>
        <w:spacing w:after="200" w:line="276" w:lineRule="auto"/>
        <w:jc w:val="both"/>
        <w:rPr>
          <w:rFonts w:ascii="Book Antiqua" w:hAnsi="Book Antiqua"/>
          <w:b/>
          <w:i/>
          <w:lang w:eastAsia="en-US"/>
        </w:rPr>
      </w:pPr>
      <w:r w:rsidRPr="00932FDD">
        <w:rPr>
          <w:rFonts w:ascii="Book Antiqua" w:hAnsi="Book Antiqua"/>
          <w:bCs/>
        </w:rPr>
        <w:t xml:space="preserve">U skladu sa članom 8. Zakona br. 03/L-212 o radu, kao i u skladu sa članom 4. stav 6. i 7. i članom 5. Administrativnog Uputstva (MRSZ), br. 07/2017 o regulisanju procedure konkursa u javnom sektoru, kao i na osnovu Statuta Fonda za zdravstveno osiguranje, Fond za zdravstveno osiguranje raspisuje konkurs za unapređenje: </w:t>
      </w:r>
    </w:p>
    <w:p w:rsidR="00B77F00" w:rsidRPr="00932FDD" w:rsidRDefault="00B77F00" w:rsidP="00B77F00">
      <w:pPr>
        <w:pStyle w:val="BodyText2"/>
        <w:jc w:val="center"/>
        <w:rPr>
          <w:rFonts w:ascii="Book Antiqua" w:hAnsi="Book Antiqua"/>
          <w:sz w:val="24"/>
          <w:szCs w:val="24"/>
          <w:u w:val="single"/>
        </w:rPr>
      </w:pPr>
    </w:p>
    <w:p w:rsidR="00DB1805" w:rsidRPr="00932FDD" w:rsidRDefault="00DB1805" w:rsidP="00C37A32">
      <w:pPr>
        <w:pStyle w:val="BodyText2"/>
        <w:jc w:val="both"/>
        <w:rPr>
          <w:rFonts w:ascii="Book Antiqua" w:hAnsi="Book Antiqua"/>
          <w:bCs/>
          <w:sz w:val="24"/>
          <w:szCs w:val="24"/>
        </w:rPr>
      </w:pPr>
    </w:p>
    <w:p w:rsidR="008D4043" w:rsidRPr="00932FDD" w:rsidRDefault="008D4043" w:rsidP="00DB1805">
      <w:pPr>
        <w:pStyle w:val="BodyText2"/>
        <w:rPr>
          <w:rFonts w:ascii="Book Antiqua" w:hAnsi="Book Antiqua"/>
          <w:b/>
          <w:sz w:val="24"/>
          <w:szCs w:val="24"/>
        </w:rPr>
      </w:pPr>
    </w:p>
    <w:p w:rsidR="00DB1805" w:rsidRPr="00932FDD" w:rsidRDefault="001B7806" w:rsidP="00DB1805">
      <w:pPr>
        <w:pStyle w:val="BodyText2"/>
        <w:rPr>
          <w:rFonts w:ascii="Book Antiqua" w:hAnsi="Book Antiqua"/>
          <w:b/>
          <w:sz w:val="24"/>
          <w:szCs w:val="24"/>
        </w:rPr>
      </w:pPr>
      <w:r w:rsidRPr="00932FDD">
        <w:rPr>
          <w:rFonts w:ascii="Book Antiqua" w:hAnsi="Book Antiqua"/>
          <w:b/>
          <w:sz w:val="24"/>
          <w:szCs w:val="24"/>
        </w:rPr>
        <w:t xml:space="preserve">                                                                                                                   </w:t>
      </w:r>
      <w:r w:rsidR="00DB1805" w:rsidRPr="00932FDD">
        <w:rPr>
          <w:rFonts w:ascii="Book Antiqua" w:hAnsi="Book Antiqua"/>
          <w:b/>
          <w:sz w:val="24"/>
          <w:szCs w:val="24"/>
        </w:rPr>
        <w:t xml:space="preserve">Datum objavljivanja: </w:t>
      </w:r>
      <w:r w:rsidR="000C2FAA" w:rsidRPr="00932FDD">
        <w:rPr>
          <w:rFonts w:ascii="Book Antiqua" w:hAnsi="Book Antiqua"/>
          <w:b/>
          <w:sz w:val="24"/>
          <w:szCs w:val="24"/>
        </w:rPr>
        <w:t>24/</w:t>
      </w:r>
      <w:r w:rsidR="0031063F" w:rsidRPr="00932FDD">
        <w:rPr>
          <w:rFonts w:ascii="Book Antiqua" w:hAnsi="Book Antiqua"/>
          <w:b/>
          <w:sz w:val="24"/>
          <w:szCs w:val="24"/>
        </w:rPr>
        <w:t>09</w:t>
      </w:r>
      <w:r w:rsidR="000C2FAA" w:rsidRPr="00932FDD">
        <w:rPr>
          <w:rFonts w:ascii="Book Antiqua" w:hAnsi="Book Antiqua"/>
          <w:b/>
          <w:sz w:val="24"/>
          <w:szCs w:val="24"/>
        </w:rPr>
        <w:t>/</w:t>
      </w:r>
      <w:r w:rsidR="00DB1805" w:rsidRPr="00932FDD">
        <w:rPr>
          <w:rFonts w:ascii="Book Antiqua" w:hAnsi="Book Antiqua"/>
          <w:b/>
          <w:sz w:val="24"/>
          <w:szCs w:val="24"/>
        </w:rPr>
        <w:t>2018</w:t>
      </w:r>
    </w:p>
    <w:p w:rsidR="00DB1805" w:rsidRPr="00932FDD" w:rsidRDefault="00DB1805" w:rsidP="00DB1805">
      <w:pPr>
        <w:pStyle w:val="BodyText2"/>
        <w:rPr>
          <w:rFonts w:ascii="Book Antiqua" w:hAnsi="Book Antiqua"/>
          <w:b/>
          <w:sz w:val="24"/>
          <w:szCs w:val="24"/>
        </w:rPr>
      </w:pPr>
      <w:r w:rsidRPr="00932FDD">
        <w:rPr>
          <w:rFonts w:ascii="Book Antiqua" w:hAnsi="Book Antiqua"/>
          <w:b/>
          <w:sz w:val="24"/>
          <w:szCs w:val="24"/>
        </w:rPr>
        <w:t xml:space="preserve">                                                                                                                   Br. reference: </w:t>
      </w:r>
      <w:r w:rsidR="0031063F" w:rsidRPr="00932FDD">
        <w:rPr>
          <w:rFonts w:ascii="Book Antiqua" w:hAnsi="Book Antiqua"/>
          <w:b/>
          <w:sz w:val="24"/>
          <w:szCs w:val="24"/>
        </w:rPr>
        <w:t>13/09</w:t>
      </w:r>
      <w:r w:rsidRPr="00932FDD">
        <w:rPr>
          <w:rFonts w:ascii="Book Antiqua" w:hAnsi="Book Antiqua"/>
          <w:b/>
          <w:sz w:val="24"/>
          <w:szCs w:val="24"/>
        </w:rPr>
        <w:t>/2018</w:t>
      </w:r>
    </w:p>
    <w:p w:rsidR="00C37A32" w:rsidRPr="00932FDD" w:rsidRDefault="00794E31" w:rsidP="001B7806">
      <w:pPr>
        <w:pStyle w:val="BodyText2"/>
        <w:jc w:val="center"/>
        <w:rPr>
          <w:rFonts w:ascii="Book Antiqua" w:hAnsi="Book Antiqua"/>
          <w:b/>
          <w:bCs/>
          <w:sz w:val="24"/>
          <w:szCs w:val="24"/>
        </w:rPr>
      </w:pPr>
      <w:r w:rsidRPr="00932FDD">
        <w:rPr>
          <w:rFonts w:ascii="Book Antiqua" w:hAnsi="Book Antiqua"/>
          <w:b/>
          <w:bCs/>
          <w:sz w:val="24"/>
          <w:szCs w:val="24"/>
        </w:rPr>
        <w:t xml:space="preserve">KONKURS ZA UNAPREĐENJE </w:t>
      </w:r>
    </w:p>
    <w:p w:rsidR="00A16576" w:rsidRPr="00932FDD" w:rsidRDefault="00A16576" w:rsidP="00A16576">
      <w:pPr>
        <w:pStyle w:val="BodyText2"/>
        <w:ind w:left="2160" w:firstLine="720"/>
        <w:rPr>
          <w:rFonts w:ascii="Book Antiqua" w:hAnsi="Book Antiqua"/>
          <w:bCs/>
          <w:sz w:val="24"/>
          <w:szCs w:val="24"/>
        </w:rPr>
      </w:pPr>
    </w:p>
    <w:p w:rsidR="00A16576" w:rsidRPr="00932FDD" w:rsidRDefault="00B953EA" w:rsidP="00A16576">
      <w:pPr>
        <w:rPr>
          <w:rFonts w:ascii="Book Antiqua" w:hAnsi="Book Antiqua"/>
        </w:rPr>
      </w:pPr>
      <w:r w:rsidRPr="00932FDD">
        <w:rPr>
          <w:rFonts w:ascii="Book Antiqua" w:hAnsi="Book Antiqua"/>
          <w:b/>
        </w:rPr>
        <w:t>Departman</w:t>
      </w:r>
      <w:r w:rsidR="00A16576" w:rsidRPr="00932FDD">
        <w:rPr>
          <w:rFonts w:ascii="Book Antiqua" w:hAnsi="Book Antiqua"/>
        </w:rPr>
        <w:t xml:space="preserve">: </w:t>
      </w:r>
      <w:r w:rsidR="00CE05C1" w:rsidRPr="00932FDD">
        <w:rPr>
          <w:rFonts w:ascii="Book Antiqua" w:hAnsi="Book Antiqua"/>
        </w:rPr>
        <w:tab/>
      </w:r>
      <w:r w:rsidR="00CE05C1" w:rsidRPr="00932FDD">
        <w:rPr>
          <w:rFonts w:ascii="Book Antiqua" w:hAnsi="Book Antiqua"/>
        </w:rPr>
        <w:tab/>
      </w:r>
      <w:r w:rsidR="00CE05C1" w:rsidRPr="00932FDD">
        <w:rPr>
          <w:rFonts w:ascii="Book Antiqua" w:hAnsi="Book Antiqua"/>
        </w:rPr>
        <w:tab/>
      </w:r>
      <w:r w:rsidR="00CE05C1" w:rsidRPr="00932FDD">
        <w:rPr>
          <w:rFonts w:ascii="Book Antiqua" w:hAnsi="Book Antiqua"/>
        </w:rPr>
        <w:tab/>
        <w:t>Za zdravstvene usluge</w:t>
      </w:r>
    </w:p>
    <w:p w:rsidR="00A16576" w:rsidRPr="00932FDD" w:rsidRDefault="00B953EA" w:rsidP="00435FC6">
      <w:pPr>
        <w:ind w:left="3600" w:hanging="3600"/>
        <w:rPr>
          <w:rFonts w:ascii="Book Antiqua" w:hAnsi="Book Antiqua"/>
        </w:rPr>
      </w:pPr>
      <w:r w:rsidRPr="00932FDD">
        <w:rPr>
          <w:rFonts w:ascii="Book Antiqua" w:hAnsi="Book Antiqua"/>
          <w:b/>
        </w:rPr>
        <w:t>Naziv radnog mesta</w:t>
      </w:r>
      <w:r w:rsidR="00CE05C1" w:rsidRPr="00932FDD">
        <w:rPr>
          <w:rFonts w:ascii="Book Antiqua" w:hAnsi="Book Antiqua"/>
          <w:b/>
        </w:rPr>
        <w:t>:</w:t>
      </w:r>
      <w:r w:rsidR="00CE05C1" w:rsidRPr="00932FDD">
        <w:rPr>
          <w:rFonts w:ascii="Book Antiqua" w:hAnsi="Book Antiqua"/>
        </w:rPr>
        <w:tab/>
        <w:t xml:space="preserve">Rukovodilac divizije za medicinski tretman van </w:t>
      </w:r>
      <w:r w:rsidR="00435FC6" w:rsidRPr="00932FDD">
        <w:rPr>
          <w:rFonts w:ascii="Book Antiqua" w:hAnsi="Book Antiqua"/>
        </w:rPr>
        <w:t xml:space="preserve">javnih zdravstvenih ustanova </w:t>
      </w:r>
    </w:p>
    <w:p w:rsidR="005B6E2F" w:rsidRPr="00932FDD" w:rsidRDefault="005B6E2F" w:rsidP="005B6E2F">
      <w:pPr>
        <w:rPr>
          <w:rFonts w:ascii="Book Antiqua" w:hAnsi="Book Antiqua"/>
          <w:bCs/>
        </w:rPr>
      </w:pPr>
      <w:r w:rsidRPr="00932FDD">
        <w:rPr>
          <w:rFonts w:ascii="Book Antiqua" w:hAnsi="Book Antiqua"/>
          <w:b/>
        </w:rPr>
        <w:t xml:space="preserve">Koeficijent:                                        9   </w:t>
      </w:r>
    </w:p>
    <w:p w:rsidR="00A5789D" w:rsidRPr="00932FDD" w:rsidRDefault="00B953EA" w:rsidP="00A5789D">
      <w:pPr>
        <w:rPr>
          <w:rFonts w:ascii="Book Antiqua" w:hAnsi="Book Antiqua"/>
        </w:rPr>
      </w:pPr>
      <w:r w:rsidRPr="00932FDD">
        <w:rPr>
          <w:rFonts w:ascii="Book Antiqua" w:hAnsi="Book Antiqua"/>
          <w:b/>
        </w:rPr>
        <w:t>Trajanje ugovora:</w:t>
      </w:r>
      <w:r w:rsidR="00435FC6" w:rsidRPr="00932FDD">
        <w:rPr>
          <w:rFonts w:ascii="Book Antiqua" w:hAnsi="Book Antiqua"/>
        </w:rPr>
        <w:tab/>
      </w:r>
      <w:r w:rsidR="00435FC6" w:rsidRPr="00932FDD">
        <w:rPr>
          <w:rFonts w:ascii="Book Antiqua" w:hAnsi="Book Antiqua"/>
        </w:rPr>
        <w:tab/>
      </w:r>
      <w:r w:rsidR="00435FC6" w:rsidRPr="00932FDD">
        <w:rPr>
          <w:rFonts w:ascii="Book Antiqua" w:hAnsi="Book Antiqua"/>
        </w:rPr>
        <w:tab/>
        <w:t xml:space="preserve">Na određeno, s mogućnošću produživanja </w:t>
      </w:r>
    </w:p>
    <w:p w:rsidR="00A16576" w:rsidRPr="00932FDD" w:rsidRDefault="002C616E" w:rsidP="00A16576">
      <w:pPr>
        <w:rPr>
          <w:rFonts w:ascii="Book Antiqua" w:hAnsi="Book Antiqua"/>
        </w:rPr>
      </w:pPr>
      <w:r w:rsidRPr="00932FDD">
        <w:rPr>
          <w:rFonts w:ascii="Book Antiqua" w:hAnsi="Book Antiqua"/>
          <w:b/>
        </w:rPr>
        <w:t>Izveštava:</w:t>
      </w:r>
      <w:r w:rsidR="00435FC6" w:rsidRPr="00932FDD">
        <w:rPr>
          <w:rFonts w:ascii="Book Antiqua" w:hAnsi="Book Antiqua"/>
        </w:rPr>
        <w:tab/>
      </w:r>
      <w:r w:rsidR="00435FC6" w:rsidRPr="00932FDD">
        <w:rPr>
          <w:rFonts w:ascii="Book Antiqua" w:hAnsi="Book Antiqua"/>
        </w:rPr>
        <w:tab/>
      </w:r>
      <w:r w:rsidR="00435FC6" w:rsidRPr="00932FDD">
        <w:rPr>
          <w:rFonts w:ascii="Book Antiqua" w:hAnsi="Book Antiqua"/>
        </w:rPr>
        <w:tab/>
      </w:r>
      <w:r w:rsidR="00435FC6" w:rsidRPr="00932FDD">
        <w:rPr>
          <w:rFonts w:ascii="Book Antiqua" w:hAnsi="Book Antiqua"/>
        </w:rPr>
        <w:tab/>
        <w:t>Rukovodiocu departmana</w:t>
      </w:r>
    </w:p>
    <w:p w:rsidR="00475BBE" w:rsidRPr="00932FDD" w:rsidRDefault="00475BBE" w:rsidP="00475BBE">
      <w:pPr>
        <w:rPr>
          <w:rFonts w:ascii="Book Antiqua" w:hAnsi="Book Antiqua"/>
        </w:rPr>
      </w:pPr>
      <w:r w:rsidRPr="00932FDD">
        <w:rPr>
          <w:rFonts w:ascii="Book Antiqua" w:hAnsi="Book Antiqua"/>
          <w:b/>
        </w:rPr>
        <w:t xml:space="preserve">Probni period             </w:t>
      </w:r>
      <w:r w:rsidR="00932FDD">
        <w:rPr>
          <w:rFonts w:ascii="Book Antiqua" w:hAnsi="Book Antiqua"/>
          <w:b/>
        </w:rPr>
        <w:t xml:space="preserve">                      </w:t>
      </w:r>
      <w:r w:rsidRPr="00932FDD">
        <w:rPr>
          <w:rFonts w:ascii="Book Antiqua" w:hAnsi="Book Antiqua"/>
        </w:rPr>
        <w:t>Šest (6) meseci</w:t>
      </w:r>
    </w:p>
    <w:p w:rsidR="00475BBE" w:rsidRPr="00932FDD" w:rsidRDefault="00475BBE" w:rsidP="00A16576">
      <w:pPr>
        <w:rPr>
          <w:rFonts w:ascii="Book Antiqua" w:hAnsi="Book Antiqua"/>
          <w:b/>
        </w:rPr>
      </w:pPr>
    </w:p>
    <w:p w:rsidR="00A16576" w:rsidRPr="00932FDD" w:rsidRDefault="00A55098" w:rsidP="00A16576">
      <w:pPr>
        <w:pStyle w:val="BodyText2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noProof/>
          <w:sz w:val="24"/>
          <w:szCs w:val="24"/>
          <w:lang w:val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9" o:spid="_x0000_s1026" type="#_x0000_t32" style="position:absolute;margin-left:-6.6pt;margin-top:3.4pt;width:555.6pt;height:1.2pt;flip:y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"/>
        </w:pict>
      </w:r>
    </w:p>
    <w:p w:rsidR="00F40089" w:rsidRPr="00932FDD" w:rsidRDefault="002C616E" w:rsidP="00A16576">
      <w:pPr>
        <w:pStyle w:val="BodyText2"/>
        <w:rPr>
          <w:rFonts w:ascii="Book Antiqua" w:hAnsi="Book Antiqua"/>
          <w:b/>
          <w:sz w:val="24"/>
          <w:szCs w:val="24"/>
        </w:rPr>
      </w:pPr>
      <w:r w:rsidRPr="00932FDD">
        <w:rPr>
          <w:rFonts w:ascii="Book Antiqua" w:hAnsi="Book Antiqua"/>
          <w:b/>
          <w:sz w:val="24"/>
          <w:szCs w:val="24"/>
        </w:rPr>
        <w:t>Zadaci i odgovornosti:</w:t>
      </w:r>
    </w:p>
    <w:p w:rsidR="00A16576" w:rsidRPr="00932FDD" w:rsidRDefault="00917069" w:rsidP="00A16576">
      <w:pPr>
        <w:pStyle w:val="ListParagraph"/>
        <w:numPr>
          <w:ilvl w:val="0"/>
          <w:numId w:val="39"/>
        </w:numPr>
        <w:tabs>
          <w:tab w:val="left" w:pos="270"/>
        </w:tabs>
        <w:jc w:val="both"/>
        <w:rPr>
          <w:rFonts w:ascii="Book Antiqua" w:hAnsi="Book Antiqua"/>
        </w:rPr>
      </w:pPr>
      <w:r w:rsidRPr="00932FDD">
        <w:rPr>
          <w:rFonts w:ascii="Book Antiqua" w:hAnsi="Book Antiqua"/>
        </w:rPr>
        <w:t xml:space="preserve">Rukovodi procesom za prijem svih predmeta/ aplikacija od stranaka; </w:t>
      </w:r>
    </w:p>
    <w:p w:rsidR="00A16576" w:rsidRPr="00932FDD" w:rsidRDefault="00B263F6" w:rsidP="00A16576">
      <w:pPr>
        <w:pStyle w:val="ListParagraph"/>
        <w:numPr>
          <w:ilvl w:val="0"/>
          <w:numId w:val="39"/>
        </w:numPr>
        <w:tabs>
          <w:tab w:val="left" w:pos="270"/>
        </w:tabs>
        <w:jc w:val="both"/>
        <w:rPr>
          <w:rFonts w:ascii="Book Antiqua" w:hAnsi="Book Antiqua"/>
        </w:rPr>
      </w:pPr>
      <w:r w:rsidRPr="00932FDD">
        <w:rPr>
          <w:rFonts w:ascii="Book Antiqua" w:hAnsi="Book Antiqua"/>
        </w:rPr>
        <w:t xml:space="preserve">Drži manuelni i elektronski registar za sve aplikacije, predmete koji su proši iz prvostepene i drugostepene komisije, </w:t>
      </w:r>
      <w:r w:rsidR="001C180B" w:rsidRPr="00932FDD">
        <w:rPr>
          <w:rFonts w:ascii="Book Antiqua" w:hAnsi="Book Antiqua"/>
        </w:rPr>
        <w:t xml:space="preserve">za predmete koji se finansiraju iz programa za medicinski tretman van zdravstvenih ustanova </w:t>
      </w:r>
      <w:r w:rsidR="00A16576" w:rsidRPr="00932FDD">
        <w:rPr>
          <w:rFonts w:ascii="Book Antiqua" w:hAnsi="Book Antiqua"/>
        </w:rPr>
        <w:t>(</w:t>
      </w:r>
      <w:r w:rsidR="001C180B" w:rsidRPr="00932FDD">
        <w:rPr>
          <w:rFonts w:ascii="Book Antiqua" w:hAnsi="Book Antiqua"/>
        </w:rPr>
        <w:t>MCVZI</w:t>
      </w:r>
      <w:r w:rsidR="00A16576" w:rsidRPr="00932FDD">
        <w:rPr>
          <w:rFonts w:ascii="Book Antiqua" w:hAnsi="Book Antiqua"/>
        </w:rPr>
        <w:t xml:space="preserve">) </w:t>
      </w:r>
      <w:r w:rsidR="001C180B" w:rsidRPr="00932FDD">
        <w:rPr>
          <w:rFonts w:ascii="Book Antiqua" w:hAnsi="Book Antiqua"/>
        </w:rPr>
        <w:t xml:space="preserve">kao i registar za spisak čekanja prema vrsti i prirodi bolesti; </w:t>
      </w:r>
    </w:p>
    <w:p w:rsidR="00A16576" w:rsidRPr="00932FDD" w:rsidRDefault="001C180B" w:rsidP="00A16576">
      <w:pPr>
        <w:pStyle w:val="ListParagraph"/>
        <w:numPr>
          <w:ilvl w:val="0"/>
          <w:numId w:val="39"/>
        </w:numPr>
        <w:tabs>
          <w:tab w:val="left" w:pos="270"/>
        </w:tabs>
        <w:jc w:val="both"/>
        <w:rPr>
          <w:rFonts w:ascii="Book Antiqua" w:hAnsi="Book Antiqua"/>
        </w:rPr>
      </w:pPr>
      <w:r w:rsidRPr="00932FDD">
        <w:rPr>
          <w:rFonts w:ascii="Book Antiqua" w:hAnsi="Book Antiqua"/>
        </w:rPr>
        <w:t xml:space="preserve">Priprema redovne periodične izveštaje za Direktora departmana a prema zahtevu i specifične izveštaje; </w:t>
      </w:r>
    </w:p>
    <w:p w:rsidR="00A16576" w:rsidRPr="00932FDD" w:rsidRDefault="001C180B" w:rsidP="00A16576">
      <w:pPr>
        <w:pStyle w:val="ListParagraph"/>
        <w:numPr>
          <w:ilvl w:val="0"/>
          <w:numId w:val="39"/>
        </w:numPr>
        <w:tabs>
          <w:tab w:val="left" w:pos="270"/>
        </w:tabs>
        <w:jc w:val="both"/>
        <w:rPr>
          <w:rFonts w:ascii="Book Antiqua" w:hAnsi="Book Antiqua"/>
        </w:rPr>
      </w:pPr>
      <w:r w:rsidRPr="00932FDD">
        <w:rPr>
          <w:rFonts w:ascii="Book Antiqua" w:hAnsi="Book Antiqua"/>
        </w:rPr>
        <w:t xml:space="preserve">Priprema </w:t>
      </w:r>
      <w:r w:rsidR="002C2B70" w:rsidRPr="00932FDD">
        <w:rPr>
          <w:rFonts w:ascii="Book Antiqua" w:hAnsi="Book Antiqua"/>
        </w:rPr>
        <w:t xml:space="preserve">redovne </w:t>
      </w:r>
      <w:r w:rsidRPr="00932FDD">
        <w:rPr>
          <w:rFonts w:ascii="Book Antiqua" w:hAnsi="Book Antiqua"/>
        </w:rPr>
        <w:t xml:space="preserve">profesionalne tromesečne </w:t>
      </w:r>
      <w:r w:rsidR="002C2B70" w:rsidRPr="00932FDD">
        <w:rPr>
          <w:rFonts w:ascii="Book Antiqua" w:hAnsi="Book Antiqua"/>
        </w:rPr>
        <w:t xml:space="preserve">analize za razne patologije koje se ne tretiraju od strane javnih zdravstvenih ustanova; </w:t>
      </w:r>
    </w:p>
    <w:p w:rsidR="00A16576" w:rsidRPr="00932FDD" w:rsidRDefault="002C2B70" w:rsidP="00A16576">
      <w:pPr>
        <w:pStyle w:val="ListParagraph"/>
        <w:numPr>
          <w:ilvl w:val="0"/>
          <w:numId w:val="39"/>
        </w:numPr>
        <w:tabs>
          <w:tab w:val="left" w:pos="270"/>
        </w:tabs>
        <w:jc w:val="both"/>
        <w:rPr>
          <w:rFonts w:ascii="Book Antiqua" w:hAnsi="Book Antiqua"/>
        </w:rPr>
      </w:pPr>
      <w:r w:rsidRPr="00932FDD">
        <w:rPr>
          <w:rFonts w:ascii="Book Antiqua" w:hAnsi="Book Antiqua"/>
        </w:rPr>
        <w:t xml:space="preserve">Sarađuje i komunicira na najbolji mogući način sa strankama tokom pružanja pomoći za prijavljivanje; </w:t>
      </w:r>
    </w:p>
    <w:p w:rsidR="00A16576" w:rsidRPr="00932FDD" w:rsidRDefault="002C2B70" w:rsidP="00A16576">
      <w:pPr>
        <w:pStyle w:val="ListParagraph"/>
        <w:numPr>
          <w:ilvl w:val="0"/>
          <w:numId w:val="39"/>
        </w:numPr>
        <w:tabs>
          <w:tab w:val="left" w:pos="270"/>
        </w:tabs>
        <w:jc w:val="both"/>
        <w:rPr>
          <w:rFonts w:ascii="Book Antiqua" w:hAnsi="Book Antiqua"/>
        </w:rPr>
      </w:pPr>
      <w:r w:rsidRPr="00932FDD">
        <w:rPr>
          <w:rFonts w:ascii="Book Antiqua" w:hAnsi="Book Antiqua"/>
        </w:rPr>
        <w:t xml:space="preserve">Sarađuje blisko sa komisijom, odnosno bordom MCVZI, obezbeđujući im maksimalne uslove za rad, </w:t>
      </w:r>
    </w:p>
    <w:p w:rsidR="00A16576" w:rsidRPr="00932FDD" w:rsidRDefault="002C2B70" w:rsidP="00A16576">
      <w:pPr>
        <w:pStyle w:val="ListParagraph"/>
        <w:numPr>
          <w:ilvl w:val="0"/>
          <w:numId w:val="39"/>
        </w:numPr>
        <w:tabs>
          <w:tab w:val="left" w:pos="270"/>
        </w:tabs>
        <w:jc w:val="both"/>
        <w:rPr>
          <w:rFonts w:ascii="Book Antiqua" w:hAnsi="Book Antiqua"/>
        </w:rPr>
      </w:pPr>
      <w:r w:rsidRPr="00932FDD">
        <w:rPr>
          <w:rFonts w:ascii="Book Antiqua" w:hAnsi="Book Antiqua"/>
        </w:rPr>
        <w:t xml:space="preserve">U saradnji sa Departmanom za zdravstvene usluge, vrši planirani nadzor u zdravstvenim ustanovama koje su tretirale pacijente u okviru programa za MCVZI; </w:t>
      </w:r>
      <w:bookmarkStart w:id="0" w:name="_GoBack"/>
      <w:bookmarkEnd w:id="0"/>
    </w:p>
    <w:p w:rsidR="00A16576" w:rsidRPr="00932FDD" w:rsidRDefault="002C2B70" w:rsidP="00A16576">
      <w:pPr>
        <w:pStyle w:val="ListParagraph"/>
        <w:numPr>
          <w:ilvl w:val="0"/>
          <w:numId w:val="39"/>
        </w:numPr>
        <w:tabs>
          <w:tab w:val="left" w:pos="270"/>
        </w:tabs>
        <w:jc w:val="both"/>
        <w:rPr>
          <w:rFonts w:ascii="Book Antiqua" w:hAnsi="Book Antiqua"/>
        </w:rPr>
      </w:pPr>
      <w:r w:rsidRPr="00932FDD">
        <w:rPr>
          <w:rFonts w:ascii="Book Antiqua" w:hAnsi="Book Antiqua"/>
        </w:rPr>
        <w:lastRenderedPageBreak/>
        <w:t xml:space="preserve">U saradnji sa odeljenjem za finansije i opšte usluge, vrši poravnanje sa zdravstvenim ustanovama koji su tretirali pacijente preko divizije za MCVZI; </w:t>
      </w:r>
    </w:p>
    <w:p w:rsidR="00A16576" w:rsidRPr="00932FDD" w:rsidRDefault="002C2B70" w:rsidP="00A16576">
      <w:pPr>
        <w:numPr>
          <w:ilvl w:val="0"/>
          <w:numId w:val="39"/>
        </w:numPr>
        <w:jc w:val="both"/>
        <w:rPr>
          <w:rFonts w:ascii="Book Antiqua" w:hAnsi="Book Antiqua"/>
          <w:iCs/>
        </w:rPr>
      </w:pPr>
      <w:r w:rsidRPr="00932FDD">
        <w:rPr>
          <w:rFonts w:ascii="Book Antiqua" w:hAnsi="Book Antiqua"/>
        </w:rPr>
        <w:t xml:space="preserve">Istražuje i nadzire slučajeve na redovnoj osnovi i ad hoc, i u javnim zdravstvenim institucijama i u onim privatnim, unutar i van zemlje. </w:t>
      </w:r>
    </w:p>
    <w:p w:rsidR="00A16576" w:rsidRPr="00932FDD" w:rsidRDefault="00A16576" w:rsidP="00A16576">
      <w:pPr>
        <w:ind w:left="720"/>
        <w:jc w:val="both"/>
        <w:rPr>
          <w:rFonts w:ascii="Book Antiqua" w:hAnsi="Book Antiqua"/>
          <w:iCs/>
        </w:rPr>
      </w:pPr>
    </w:p>
    <w:p w:rsidR="00C90337" w:rsidRPr="00932FDD" w:rsidRDefault="00C90337" w:rsidP="00A16576">
      <w:pPr>
        <w:ind w:left="720"/>
        <w:jc w:val="both"/>
        <w:rPr>
          <w:rFonts w:ascii="Book Antiqua" w:hAnsi="Book Antiqua"/>
          <w:iCs/>
        </w:rPr>
      </w:pPr>
    </w:p>
    <w:p w:rsidR="00C90337" w:rsidRPr="00932FDD" w:rsidRDefault="00C90337" w:rsidP="00A16576">
      <w:pPr>
        <w:ind w:left="720"/>
        <w:jc w:val="both"/>
        <w:rPr>
          <w:rFonts w:ascii="Book Antiqua" w:hAnsi="Book Antiqua"/>
          <w:iCs/>
        </w:rPr>
      </w:pPr>
    </w:p>
    <w:p w:rsidR="00C90337" w:rsidRPr="00932FDD" w:rsidRDefault="00226278" w:rsidP="00C90337">
      <w:pPr>
        <w:pStyle w:val="BodyText2"/>
        <w:numPr>
          <w:ilvl w:val="0"/>
          <w:numId w:val="40"/>
        </w:numPr>
        <w:rPr>
          <w:rFonts w:ascii="Book Antiqua" w:hAnsi="Book Antiqua"/>
          <w:sz w:val="24"/>
          <w:szCs w:val="24"/>
        </w:rPr>
      </w:pPr>
      <w:r w:rsidRPr="00932FDD">
        <w:rPr>
          <w:rFonts w:ascii="Book Antiqua" w:hAnsi="Book Antiqua"/>
          <w:b/>
          <w:sz w:val="24"/>
          <w:szCs w:val="24"/>
        </w:rPr>
        <w:t xml:space="preserve">Procedure konkurisanja: </w:t>
      </w:r>
      <w:r w:rsidR="00C90337" w:rsidRPr="00932FDD">
        <w:rPr>
          <w:rFonts w:ascii="Book Antiqua" w:hAnsi="Book Antiqua"/>
          <w:sz w:val="24"/>
          <w:szCs w:val="24"/>
        </w:rPr>
        <w:t>Konkurisanje je otvoreno za sve zainteresovane kandidate unutar institucije Fonda za zdravstveno osiguranje. Dokazu o radnom iskustvu van javnih institucija se treba priložiti i izjava računa iz Trusta. Kopije dokumenata i dokaza se trebaju priložiti prijavnom listu;</w:t>
      </w:r>
    </w:p>
    <w:p w:rsidR="00C90337" w:rsidRPr="00932FDD" w:rsidRDefault="00C90337" w:rsidP="00C90337">
      <w:pPr>
        <w:pStyle w:val="BodyText2"/>
        <w:rPr>
          <w:rFonts w:ascii="Book Antiqua" w:hAnsi="Book Antiqua"/>
          <w:sz w:val="24"/>
          <w:szCs w:val="24"/>
        </w:rPr>
      </w:pPr>
    </w:p>
    <w:p w:rsidR="00A16576" w:rsidRPr="00932FDD" w:rsidRDefault="00A16576" w:rsidP="00C90337">
      <w:pPr>
        <w:pStyle w:val="BodyText2"/>
        <w:jc w:val="both"/>
        <w:rPr>
          <w:rFonts w:ascii="Book Antiqua" w:hAnsi="Book Antiqua"/>
          <w:sz w:val="24"/>
          <w:szCs w:val="24"/>
        </w:rPr>
      </w:pPr>
    </w:p>
    <w:p w:rsidR="00BD3F3E" w:rsidRPr="00932FDD" w:rsidRDefault="006F37A2" w:rsidP="00BD3F3E">
      <w:pPr>
        <w:pStyle w:val="Default"/>
        <w:spacing w:line="276" w:lineRule="auto"/>
        <w:jc w:val="both"/>
        <w:rPr>
          <w:rFonts w:ascii="Book Antiqua" w:hAnsi="Book Antiqua" w:cs="Times New Roman"/>
          <w:color w:val="auto"/>
        </w:rPr>
      </w:pPr>
      <w:r w:rsidRPr="00932FDD">
        <w:rPr>
          <w:rFonts w:ascii="Book Antiqua" w:hAnsi="Book Antiqua" w:cs="Times New Roman"/>
          <w:b/>
        </w:rPr>
        <w:t>Neophodno obrazovanje:</w:t>
      </w:r>
      <w:r w:rsidR="007C356F" w:rsidRPr="00932FDD">
        <w:rPr>
          <w:rFonts w:ascii="Book Antiqua" w:hAnsi="Book Antiqua"/>
          <w:color w:val="212121"/>
          <w:lang w:val="sl-SI"/>
        </w:rPr>
        <w:t xml:space="preserve"> </w:t>
      </w:r>
      <w:r w:rsidR="00BD3F3E" w:rsidRPr="00932FDD">
        <w:rPr>
          <w:rFonts w:ascii="Book Antiqua" w:hAnsi="Book Antiqua" w:cs="Times New Roman"/>
          <w:color w:val="auto"/>
        </w:rPr>
        <w:t xml:space="preserve">Univerzitetska diploma u </w:t>
      </w:r>
      <w:r w:rsidR="00AE7555">
        <w:rPr>
          <w:rFonts w:ascii="Book Antiqua" w:hAnsi="Book Antiqua" w:cs="Times New Roman"/>
          <w:color w:val="auto"/>
        </w:rPr>
        <w:t>medicine</w:t>
      </w:r>
      <w:r w:rsidR="00BD3F3E" w:rsidRPr="00932FDD">
        <w:rPr>
          <w:rFonts w:ascii="Book Antiqua" w:hAnsi="Book Antiqua" w:cs="Times New Roman"/>
          <w:color w:val="auto"/>
        </w:rPr>
        <w:t>, zdravstvenom menadžmentu</w:t>
      </w:r>
      <w:r w:rsidR="00AE7555">
        <w:rPr>
          <w:rFonts w:ascii="Book Antiqua" w:hAnsi="Book Antiqua" w:cs="Times New Roman"/>
          <w:color w:val="auto"/>
        </w:rPr>
        <w:t>, pravni ili ekonomski fakultet</w:t>
      </w:r>
      <w:r w:rsidR="00BD3F3E" w:rsidRPr="00932FDD">
        <w:rPr>
          <w:rFonts w:ascii="Book Antiqua" w:hAnsi="Book Antiqua" w:cs="Times New Roman"/>
          <w:color w:val="auto"/>
        </w:rPr>
        <w:t xml:space="preserve"> </w:t>
      </w:r>
    </w:p>
    <w:p w:rsidR="00A16576" w:rsidRPr="00932FDD" w:rsidRDefault="006F37A2" w:rsidP="00BD3F3E">
      <w:pPr>
        <w:pStyle w:val="HTMLPreformatted"/>
        <w:shd w:val="clear" w:color="auto" w:fill="FFFFFF"/>
        <w:rPr>
          <w:rFonts w:ascii="Book Antiqua" w:hAnsi="Book Antiqua"/>
          <w:b/>
          <w:sz w:val="24"/>
          <w:szCs w:val="24"/>
        </w:rPr>
      </w:pPr>
      <w:r w:rsidRPr="00932FDD">
        <w:rPr>
          <w:rFonts w:ascii="Book Antiqua" w:hAnsi="Book Antiqua"/>
          <w:b/>
          <w:sz w:val="24"/>
          <w:szCs w:val="24"/>
        </w:rPr>
        <w:t xml:space="preserve">Veštine/iskustvo i drugi atributi koji se traže: </w:t>
      </w:r>
    </w:p>
    <w:p w:rsidR="00CE05C1" w:rsidRPr="00932FDD" w:rsidRDefault="00CE05C1" w:rsidP="00CE05C1">
      <w:pPr>
        <w:pStyle w:val="Default"/>
        <w:numPr>
          <w:ilvl w:val="0"/>
          <w:numId w:val="32"/>
        </w:numPr>
        <w:jc w:val="both"/>
        <w:rPr>
          <w:rFonts w:ascii="Book Antiqua" w:hAnsi="Book Antiqua" w:cs="Times New Roman"/>
          <w:color w:val="auto"/>
        </w:rPr>
      </w:pPr>
      <w:r w:rsidRPr="00932FDD">
        <w:rPr>
          <w:rFonts w:ascii="Book Antiqua" w:hAnsi="Book Antiqua" w:cs="Times New Roman"/>
          <w:color w:val="auto"/>
        </w:rPr>
        <w:t xml:space="preserve">Najmanje 5. godina profesionalnog radnog iskustva, </w:t>
      </w:r>
    </w:p>
    <w:p w:rsidR="00CE05C1" w:rsidRPr="00932FDD" w:rsidRDefault="00CE05C1" w:rsidP="00CE05C1">
      <w:pPr>
        <w:pStyle w:val="Default"/>
        <w:numPr>
          <w:ilvl w:val="0"/>
          <w:numId w:val="32"/>
        </w:numPr>
        <w:jc w:val="both"/>
        <w:rPr>
          <w:rFonts w:ascii="Book Antiqua" w:hAnsi="Book Antiqua" w:cs="Times New Roman"/>
          <w:color w:val="auto"/>
        </w:rPr>
      </w:pPr>
      <w:r w:rsidRPr="00932FDD">
        <w:rPr>
          <w:rFonts w:ascii="Book Antiqua" w:hAnsi="Book Antiqua" w:cs="Times New Roman"/>
          <w:color w:val="auto"/>
        </w:rPr>
        <w:t xml:space="preserve">Poznavanje engleskog jezika je prednost; </w:t>
      </w:r>
    </w:p>
    <w:p w:rsidR="00A5789D" w:rsidRPr="00932FDD" w:rsidRDefault="00CE05C1" w:rsidP="00CE05C1">
      <w:pPr>
        <w:pStyle w:val="Default"/>
        <w:numPr>
          <w:ilvl w:val="0"/>
          <w:numId w:val="32"/>
        </w:numPr>
        <w:jc w:val="both"/>
        <w:rPr>
          <w:rFonts w:ascii="Book Antiqua" w:hAnsi="Book Antiqua" w:cs="Times New Roman"/>
          <w:color w:val="auto"/>
        </w:rPr>
      </w:pPr>
      <w:r w:rsidRPr="00932FDD">
        <w:rPr>
          <w:rFonts w:ascii="Book Antiqua" w:hAnsi="Book Antiqua" w:cs="Times New Roman"/>
          <w:color w:val="auto"/>
        </w:rPr>
        <w:t>Dokumentovano iskustvo u upravljanju je prednost.</w:t>
      </w:r>
    </w:p>
    <w:p w:rsidR="00702404" w:rsidRPr="00932FDD" w:rsidRDefault="00702404" w:rsidP="00702404">
      <w:pPr>
        <w:pStyle w:val="Default"/>
        <w:jc w:val="both"/>
        <w:rPr>
          <w:rFonts w:ascii="Book Antiqua" w:hAnsi="Book Antiqua" w:cs="Times New Roman"/>
          <w:color w:val="auto"/>
        </w:rPr>
      </w:pPr>
    </w:p>
    <w:p w:rsidR="00702404" w:rsidRPr="00932FDD" w:rsidRDefault="00702404" w:rsidP="00702404">
      <w:pPr>
        <w:pStyle w:val="Default"/>
        <w:jc w:val="both"/>
        <w:rPr>
          <w:rFonts w:ascii="Book Antiqua" w:hAnsi="Book Antiqua" w:cs="Times New Roman"/>
        </w:rPr>
      </w:pPr>
      <w:r w:rsidRPr="00932FDD">
        <w:rPr>
          <w:rFonts w:ascii="Book Antiqua" w:hAnsi="Book Antiqua" w:cs="Times New Roman"/>
          <w:b/>
        </w:rPr>
        <w:t>Kandidati treba da predaju sledeća dokumenta:</w:t>
      </w:r>
    </w:p>
    <w:p w:rsidR="00702404" w:rsidRPr="00932FDD" w:rsidRDefault="00702404" w:rsidP="00702404">
      <w:pPr>
        <w:pStyle w:val="Default"/>
        <w:numPr>
          <w:ilvl w:val="0"/>
          <w:numId w:val="41"/>
        </w:numPr>
        <w:jc w:val="both"/>
        <w:rPr>
          <w:rFonts w:ascii="Book Antiqua" w:hAnsi="Book Antiqua" w:cs="Times New Roman"/>
        </w:rPr>
      </w:pPr>
      <w:r w:rsidRPr="00932FDD">
        <w:rPr>
          <w:rFonts w:ascii="Book Antiqua" w:hAnsi="Book Antiqua" w:cs="Times New Roman"/>
        </w:rPr>
        <w:t xml:space="preserve"> Prijavu zajedno sa  CV-om</w:t>
      </w:r>
    </w:p>
    <w:p w:rsidR="00702404" w:rsidRPr="00932FDD" w:rsidRDefault="00702404" w:rsidP="00702404">
      <w:pPr>
        <w:pStyle w:val="Default"/>
        <w:numPr>
          <w:ilvl w:val="0"/>
          <w:numId w:val="41"/>
        </w:numPr>
        <w:jc w:val="both"/>
        <w:rPr>
          <w:rFonts w:ascii="Book Antiqua" w:hAnsi="Book Antiqua" w:cs="Times New Roman"/>
        </w:rPr>
      </w:pPr>
      <w:r w:rsidRPr="00932FDD">
        <w:rPr>
          <w:rFonts w:ascii="Book Antiqua" w:hAnsi="Book Antiqua" w:cs="Times New Roman"/>
        </w:rPr>
        <w:t xml:space="preserve"> Motivaciono pismo</w:t>
      </w:r>
    </w:p>
    <w:p w:rsidR="00702404" w:rsidRPr="00932FDD" w:rsidRDefault="00702404" w:rsidP="00702404">
      <w:pPr>
        <w:pStyle w:val="Default"/>
        <w:numPr>
          <w:ilvl w:val="0"/>
          <w:numId w:val="41"/>
        </w:numPr>
        <w:jc w:val="both"/>
        <w:rPr>
          <w:rFonts w:ascii="Book Antiqua" w:hAnsi="Book Antiqua" w:cs="Times New Roman"/>
        </w:rPr>
      </w:pPr>
      <w:r w:rsidRPr="00932FDD">
        <w:rPr>
          <w:rFonts w:ascii="Book Antiqua" w:hAnsi="Book Antiqua" w:cs="Times New Roman"/>
        </w:rPr>
        <w:t xml:space="preserve"> Dokaze o školovanju, radnom iskustvu </w:t>
      </w:r>
    </w:p>
    <w:p w:rsidR="00702404" w:rsidRPr="00932FDD" w:rsidRDefault="00702404" w:rsidP="00702404">
      <w:pPr>
        <w:pStyle w:val="Default"/>
        <w:numPr>
          <w:ilvl w:val="0"/>
          <w:numId w:val="41"/>
        </w:numPr>
        <w:jc w:val="both"/>
        <w:rPr>
          <w:rFonts w:ascii="Book Antiqua" w:hAnsi="Book Antiqua" w:cs="Times New Roman"/>
        </w:rPr>
      </w:pPr>
      <w:r w:rsidRPr="00932FDD">
        <w:rPr>
          <w:rFonts w:ascii="Book Antiqua" w:hAnsi="Book Antiqua" w:cs="Times New Roman"/>
        </w:rPr>
        <w:t xml:space="preserve">Kopiju lične karte ili pasoša  </w:t>
      </w:r>
    </w:p>
    <w:p w:rsidR="00F84BC9" w:rsidRPr="00932FDD" w:rsidRDefault="00F84BC9" w:rsidP="00F84BC9">
      <w:pPr>
        <w:pStyle w:val="Default"/>
        <w:jc w:val="both"/>
        <w:rPr>
          <w:rFonts w:ascii="Book Antiqua" w:hAnsi="Book Antiqua" w:cs="Times New Roman"/>
        </w:rPr>
      </w:pPr>
    </w:p>
    <w:p w:rsidR="00F84BC9" w:rsidRPr="00932FDD" w:rsidRDefault="00F84BC9" w:rsidP="00F84BC9">
      <w:pPr>
        <w:pStyle w:val="BodyText2"/>
        <w:rPr>
          <w:rFonts w:ascii="Book Antiqua" w:hAnsi="Book Antiqua"/>
          <w:b/>
          <w:sz w:val="24"/>
          <w:szCs w:val="24"/>
        </w:rPr>
      </w:pPr>
    </w:p>
    <w:p w:rsidR="00F84BC9" w:rsidRPr="00932FDD" w:rsidRDefault="00F84BC9" w:rsidP="00F84BC9">
      <w:pPr>
        <w:pStyle w:val="BodyText2"/>
        <w:rPr>
          <w:rFonts w:ascii="Book Antiqua" w:hAnsi="Book Antiqua"/>
          <w:b/>
          <w:sz w:val="24"/>
          <w:szCs w:val="24"/>
        </w:rPr>
      </w:pPr>
      <w:r w:rsidRPr="00932FDD">
        <w:rPr>
          <w:rFonts w:ascii="Book Antiqua" w:hAnsi="Book Antiqua"/>
          <w:b/>
          <w:sz w:val="24"/>
          <w:szCs w:val="24"/>
        </w:rPr>
        <w:t xml:space="preserve">Datum objavljivanja i zatvaranja: </w:t>
      </w:r>
      <w:r w:rsidR="000C2FAA" w:rsidRPr="00932FDD">
        <w:rPr>
          <w:rFonts w:ascii="Book Antiqua" w:hAnsi="Book Antiqua"/>
          <w:b/>
          <w:sz w:val="24"/>
          <w:szCs w:val="24"/>
        </w:rPr>
        <w:t>24/09/2018 do 08/</w:t>
      </w:r>
      <w:r w:rsidR="0031063F" w:rsidRPr="00932FDD">
        <w:rPr>
          <w:rFonts w:ascii="Book Antiqua" w:hAnsi="Book Antiqua"/>
          <w:b/>
          <w:sz w:val="24"/>
          <w:szCs w:val="24"/>
        </w:rPr>
        <w:t>10</w:t>
      </w:r>
      <w:r w:rsidR="000C2FAA" w:rsidRPr="00932FDD">
        <w:rPr>
          <w:rFonts w:ascii="Book Antiqua" w:hAnsi="Book Antiqua"/>
          <w:b/>
          <w:sz w:val="24"/>
          <w:szCs w:val="24"/>
        </w:rPr>
        <w:t>/</w:t>
      </w:r>
      <w:r w:rsidRPr="00932FDD">
        <w:rPr>
          <w:rFonts w:ascii="Book Antiqua" w:hAnsi="Book Antiqua"/>
          <w:b/>
          <w:sz w:val="24"/>
          <w:szCs w:val="24"/>
        </w:rPr>
        <w:t>2018</w:t>
      </w:r>
    </w:p>
    <w:p w:rsidR="00F84BC9" w:rsidRPr="00932FDD" w:rsidRDefault="00F84BC9" w:rsidP="00F84BC9">
      <w:pPr>
        <w:pStyle w:val="BodyText2"/>
        <w:rPr>
          <w:rFonts w:ascii="Book Antiqua" w:hAnsi="Book Antiqua"/>
          <w:b/>
          <w:sz w:val="24"/>
          <w:szCs w:val="24"/>
        </w:rPr>
      </w:pPr>
    </w:p>
    <w:p w:rsidR="00F84BC9" w:rsidRPr="00932FDD" w:rsidRDefault="00F84BC9" w:rsidP="00F84BC9">
      <w:pPr>
        <w:pStyle w:val="BodyText2"/>
        <w:jc w:val="both"/>
        <w:rPr>
          <w:rFonts w:ascii="Book Antiqua" w:hAnsi="Book Antiqua"/>
          <w:sz w:val="24"/>
          <w:szCs w:val="24"/>
        </w:rPr>
      </w:pPr>
      <w:r w:rsidRPr="00932FDD">
        <w:rPr>
          <w:rFonts w:ascii="Book Antiqua" w:hAnsi="Book Antiqua"/>
          <w:b/>
          <w:sz w:val="24"/>
          <w:szCs w:val="24"/>
        </w:rPr>
        <w:t>Podnošenje zahteva:</w:t>
      </w:r>
      <w:r w:rsidRPr="00932FDD">
        <w:rPr>
          <w:rFonts w:ascii="Book Antiqua" w:hAnsi="Book Antiqua"/>
          <w:sz w:val="24"/>
          <w:szCs w:val="24"/>
        </w:rPr>
        <w:t xml:space="preserve"> Prijave treba uzeti u Diviziji za ljudske resurse pri Fondu za zdravstveno osiguranje i da se predaju u kancelariji Divizije za ljudske resurse, adresa: Priština, Kupusište, ul. Tirana. Objekat „Beni Dona“. U prijavi treba jasno da se navede naziv radnog mesta i broj reference. Dodatne informacije se mogu dobiti na br. telefona: 038 20080705</w:t>
      </w:r>
    </w:p>
    <w:p w:rsidR="00F84BC9" w:rsidRPr="00932FDD" w:rsidRDefault="00F84BC9" w:rsidP="00F84BC9">
      <w:pPr>
        <w:pStyle w:val="BodyText2"/>
        <w:rPr>
          <w:rFonts w:ascii="Book Antiqua" w:hAnsi="Book Antiqua"/>
          <w:sz w:val="24"/>
          <w:szCs w:val="24"/>
        </w:rPr>
      </w:pPr>
    </w:p>
    <w:p w:rsidR="00F84BC9" w:rsidRPr="00932FDD" w:rsidRDefault="00F84BC9" w:rsidP="00F84BC9">
      <w:pPr>
        <w:pStyle w:val="BodyText2"/>
        <w:rPr>
          <w:rFonts w:ascii="Book Antiqua" w:hAnsi="Book Antiqua"/>
          <w:sz w:val="24"/>
          <w:szCs w:val="24"/>
        </w:rPr>
      </w:pPr>
    </w:p>
    <w:p w:rsidR="00F84BC9" w:rsidRPr="00932FDD" w:rsidRDefault="00F84BC9" w:rsidP="00F84BC9">
      <w:pPr>
        <w:jc w:val="both"/>
        <w:rPr>
          <w:rFonts w:ascii="Book Antiqua" w:hAnsi="Book Antiqua"/>
          <w:b/>
        </w:rPr>
      </w:pPr>
      <w:r w:rsidRPr="00932FDD">
        <w:rPr>
          <w:rFonts w:ascii="Book Antiqua" w:hAnsi="Book Antiqua"/>
          <w:b/>
        </w:rPr>
        <w:t xml:space="preserve">Prijave koje su poslate nakon datuma zatvaranja konkursa ili koje su nepotpune, neće biti prihvaćene. </w:t>
      </w:r>
    </w:p>
    <w:p w:rsidR="00F84BC9" w:rsidRPr="00932FDD" w:rsidRDefault="00F84BC9" w:rsidP="00F84BC9">
      <w:pPr>
        <w:rPr>
          <w:rFonts w:ascii="Book Antiqua" w:hAnsi="Book Antiqua"/>
        </w:rPr>
      </w:pPr>
    </w:p>
    <w:p w:rsidR="00F84BC9" w:rsidRPr="00932FDD" w:rsidRDefault="00F84BC9" w:rsidP="00F84BC9">
      <w:pPr>
        <w:rPr>
          <w:rFonts w:ascii="Book Antiqua" w:hAnsi="Book Antiqua"/>
        </w:rPr>
      </w:pPr>
    </w:p>
    <w:p w:rsidR="00F84BC9" w:rsidRPr="00932FDD" w:rsidRDefault="00F84BC9" w:rsidP="00F84BC9">
      <w:pPr>
        <w:rPr>
          <w:rFonts w:ascii="Book Antiqua" w:hAnsi="Book Antiqua"/>
        </w:rPr>
      </w:pPr>
    </w:p>
    <w:p w:rsidR="00F84BC9" w:rsidRPr="00932FDD" w:rsidRDefault="00F84BC9" w:rsidP="00F84BC9">
      <w:pPr>
        <w:rPr>
          <w:rFonts w:ascii="Book Antiqua" w:hAnsi="Book Antiqua"/>
        </w:rPr>
      </w:pPr>
    </w:p>
    <w:p w:rsidR="00F84BC9" w:rsidRPr="00932FDD" w:rsidRDefault="00F84BC9" w:rsidP="00F84BC9">
      <w:pPr>
        <w:rPr>
          <w:rFonts w:ascii="Book Antiqua" w:hAnsi="Book Antiqua"/>
        </w:rPr>
      </w:pPr>
    </w:p>
    <w:p w:rsidR="00F84BC9" w:rsidRPr="00932FDD" w:rsidRDefault="00F84BC9" w:rsidP="00F84BC9">
      <w:pPr>
        <w:rPr>
          <w:rFonts w:ascii="Book Antiqua" w:hAnsi="Book Antiqua"/>
        </w:rPr>
      </w:pPr>
    </w:p>
    <w:p w:rsidR="00F84BC9" w:rsidRPr="00932FDD" w:rsidRDefault="00F84BC9" w:rsidP="00F84BC9">
      <w:pPr>
        <w:rPr>
          <w:rFonts w:ascii="Book Antiqua" w:hAnsi="Book Antiqua"/>
        </w:rPr>
      </w:pPr>
    </w:p>
    <w:p w:rsidR="00F84BC9" w:rsidRPr="00932FDD" w:rsidRDefault="00F84BC9" w:rsidP="00F84BC9">
      <w:pPr>
        <w:jc w:val="both"/>
        <w:rPr>
          <w:rFonts w:ascii="Book Antiqua" w:hAnsi="Book Antiqua"/>
        </w:rPr>
      </w:pPr>
      <w:r w:rsidRPr="00932FDD">
        <w:rPr>
          <w:rFonts w:ascii="Book Antiqua" w:hAnsi="Book Antiqua"/>
        </w:rPr>
        <w:t>Petrit Bruqi</w:t>
      </w:r>
    </w:p>
    <w:p w:rsidR="00F84BC9" w:rsidRPr="00932FDD" w:rsidRDefault="00F84BC9" w:rsidP="00F84BC9">
      <w:pPr>
        <w:jc w:val="both"/>
        <w:rPr>
          <w:rFonts w:ascii="Book Antiqua" w:hAnsi="Book Antiqua"/>
        </w:rPr>
      </w:pPr>
      <w:r w:rsidRPr="00932FDD">
        <w:rPr>
          <w:rFonts w:ascii="Book Antiqua" w:hAnsi="Book Antiqua"/>
        </w:rPr>
        <w:t xml:space="preserve">Rukovodilac divizije za ljudske resurse </w:t>
      </w:r>
    </w:p>
    <w:p w:rsidR="00F84BC9" w:rsidRPr="00932FDD" w:rsidRDefault="00F84BC9" w:rsidP="00F84BC9">
      <w:pPr>
        <w:rPr>
          <w:rFonts w:ascii="Book Antiqua" w:hAnsi="Book Antiqua"/>
        </w:rPr>
      </w:pPr>
    </w:p>
    <w:p w:rsidR="00F84BC9" w:rsidRPr="00932FDD" w:rsidRDefault="00F84BC9" w:rsidP="00F84BC9">
      <w:pPr>
        <w:jc w:val="both"/>
        <w:rPr>
          <w:rFonts w:ascii="Book Antiqua" w:hAnsi="Book Antiqua"/>
        </w:rPr>
      </w:pPr>
    </w:p>
    <w:p w:rsidR="00F84BC9" w:rsidRPr="000D0454" w:rsidRDefault="00F84BC9" w:rsidP="00F84BC9">
      <w:pPr>
        <w:rPr>
          <w:rFonts w:ascii="Book Antiqua" w:hAnsi="Book Antiqua"/>
        </w:rPr>
      </w:pPr>
    </w:p>
    <w:p w:rsidR="00F84BC9" w:rsidRPr="000D0454" w:rsidRDefault="00F84BC9" w:rsidP="00F84BC9">
      <w:pPr>
        <w:rPr>
          <w:rFonts w:ascii="Book Antiqua" w:hAnsi="Book Antiqua"/>
        </w:rPr>
      </w:pPr>
    </w:p>
    <w:p w:rsidR="00F84BC9" w:rsidRPr="000D0454" w:rsidRDefault="00F84BC9" w:rsidP="00F84BC9">
      <w:pPr>
        <w:rPr>
          <w:rFonts w:ascii="Book Antiqua" w:hAnsi="Book Antiqua"/>
        </w:rPr>
      </w:pPr>
    </w:p>
    <w:p w:rsidR="00F84BC9" w:rsidRPr="000D0454" w:rsidRDefault="00F84BC9" w:rsidP="00F84BC9">
      <w:pPr>
        <w:rPr>
          <w:rFonts w:ascii="Book Antiqua" w:hAnsi="Book Antiqua"/>
        </w:rPr>
      </w:pPr>
    </w:p>
    <w:p w:rsidR="00F84BC9" w:rsidRPr="000D0454" w:rsidRDefault="00F84BC9" w:rsidP="00F84BC9">
      <w:pPr>
        <w:rPr>
          <w:rFonts w:ascii="Book Antiqua" w:hAnsi="Book Antiqua"/>
        </w:rPr>
      </w:pPr>
    </w:p>
    <w:p w:rsidR="00F84BC9" w:rsidRPr="000D0454" w:rsidRDefault="00F84BC9" w:rsidP="00F84BC9">
      <w:pPr>
        <w:rPr>
          <w:rFonts w:ascii="Book Antiqua" w:hAnsi="Book Antiqua"/>
        </w:rPr>
      </w:pPr>
    </w:p>
    <w:p w:rsidR="00840BE6" w:rsidRPr="000D0454" w:rsidRDefault="00840BE6" w:rsidP="00F84BC9">
      <w:pPr>
        <w:pStyle w:val="Default"/>
        <w:ind w:left="720"/>
        <w:jc w:val="both"/>
        <w:rPr>
          <w:rFonts w:ascii="Book Antiqua" w:hAnsi="Book Antiqua"/>
        </w:rPr>
      </w:pPr>
    </w:p>
    <w:sectPr w:rsidR="00840BE6" w:rsidRPr="000D0454" w:rsidSect="00570370">
      <w:pgSz w:w="12240" w:h="15840"/>
      <w:pgMar w:top="720" w:right="720" w:bottom="720" w:left="720" w:header="720" w:footer="465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5098" w:rsidRDefault="00A55098">
      <w:r>
        <w:separator/>
      </w:r>
    </w:p>
  </w:endnote>
  <w:endnote w:type="continuationSeparator" w:id="0">
    <w:p w:rsidR="00A55098" w:rsidRDefault="00A55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5098" w:rsidRDefault="00A55098">
      <w:r>
        <w:separator/>
      </w:r>
    </w:p>
  </w:footnote>
  <w:footnote w:type="continuationSeparator" w:id="0">
    <w:p w:rsidR="00A55098" w:rsidRDefault="00A550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0.5pt;height:10.5pt" o:bullet="t">
        <v:imagedata r:id="rId1" o:title="mso98C9"/>
      </v:shape>
    </w:pict>
  </w:numPicBullet>
  <w:abstractNum w:abstractNumId="0" w15:restartNumberingAfterBreak="0">
    <w:nsid w:val="05CC19AE"/>
    <w:multiLevelType w:val="hybridMultilevel"/>
    <w:tmpl w:val="B596EE20"/>
    <w:lvl w:ilvl="0" w:tplc="FFA63B0A">
      <w:numFmt w:val="bullet"/>
      <w:lvlText w:val="•"/>
      <w:lvlJc w:val="left"/>
      <w:pPr>
        <w:ind w:left="720" w:hanging="360"/>
      </w:pPr>
      <w:rPr>
        <w:rFonts w:ascii="Book Antiqua" w:eastAsia="Times New Roman" w:hAnsi="Book Antiqua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13B4D"/>
    <w:multiLevelType w:val="hybridMultilevel"/>
    <w:tmpl w:val="7428BF6E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08B52FA0"/>
    <w:multiLevelType w:val="hybridMultilevel"/>
    <w:tmpl w:val="B1688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70DC3"/>
    <w:multiLevelType w:val="hybridMultilevel"/>
    <w:tmpl w:val="30D25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F0AF0"/>
    <w:multiLevelType w:val="hybridMultilevel"/>
    <w:tmpl w:val="E868612A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10716733"/>
    <w:multiLevelType w:val="hybridMultilevel"/>
    <w:tmpl w:val="D26E41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E0793"/>
    <w:multiLevelType w:val="hybridMultilevel"/>
    <w:tmpl w:val="3DD6C250"/>
    <w:lvl w:ilvl="0" w:tplc="13F61B2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24"/>
        <w:szCs w:val="24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6A6A9B"/>
    <w:multiLevelType w:val="hybridMultilevel"/>
    <w:tmpl w:val="4B58E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B1B22"/>
    <w:multiLevelType w:val="hybridMultilevel"/>
    <w:tmpl w:val="58B0A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BC64F9"/>
    <w:multiLevelType w:val="hybridMultilevel"/>
    <w:tmpl w:val="E42C2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414982"/>
    <w:multiLevelType w:val="hybridMultilevel"/>
    <w:tmpl w:val="6BB468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7F6A00"/>
    <w:multiLevelType w:val="hybridMultilevel"/>
    <w:tmpl w:val="C01A4684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 w15:restartNumberingAfterBreak="0">
    <w:nsid w:val="2EEB2FD5"/>
    <w:multiLevelType w:val="hybridMultilevel"/>
    <w:tmpl w:val="B3DA4BBA"/>
    <w:lvl w:ilvl="0" w:tplc="A030D7D4">
      <w:start w:val="1"/>
      <w:numFmt w:val="decimal"/>
      <w:lvlText w:val="%1."/>
      <w:lvlJc w:val="left"/>
      <w:pPr>
        <w:ind w:left="720" w:hanging="360"/>
      </w:pPr>
      <w:rPr>
        <w:rFonts w:ascii="Book Antiqua" w:eastAsia="Calibri" w:hAnsi="Book Antiqua" w:cs="Book Antiqua"/>
        <w:sz w:val="22"/>
        <w:szCs w:val="22"/>
      </w:rPr>
    </w:lvl>
    <w:lvl w:ilvl="1" w:tplc="C4FEE22E">
      <w:start w:val="1"/>
      <w:numFmt w:val="decimal"/>
      <w:lvlText w:val="%2."/>
      <w:lvlJc w:val="left"/>
      <w:pPr>
        <w:ind w:left="1440" w:hanging="360"/>
      </w:pPr>
      <w:rPr>
        <w:rFonts w:ascii="Book Antiqua" w:eastAsia="Calibri" w:hAnsi="Book Antiqua" w:cs="Book Antiqua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43759A"/>
    <w:multiLevelType w:val="hybridMultilevel"/>
    <w:tmpl w:val="99167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2F40826"/>
    <w:multiLevelType w:val="hybridMultilevel"/>
    <w:tmpl w:val="8D08DEC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BD5118C"/>
    <w:multiLevelType w:val="hybridMultilevel"/>
    <w:tmpl w:val="2BD0213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77240C"/>
    <w:multiLevelType w:val="hybridMultilevel"/>
    <w:tmpl w:val="47CA78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C07870"/>
    <w:multiLevelType w:val="hybridMultilevel"/>
    <w:tmpl w:val="40D6A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B03E8E"/>
    <w:multiLevelType w:val="hybridMultilevel"/>
    <w:tmpl w:val="3AC610CA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9" w15:restartNumberingAfterBreak="0">
    <w:nsid w:val="46BA0C0A"/>
    <w:multiLevelType w:val="hybridMultilevel"/>
    <w:tmpl w:val="29E47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9F234F"/>
    <w:multiLevelType w:val="hybridMultilevel"/>
    <w:tmpl w:val="70EEFC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FE471A"/>
    <w:multiLevelType w:val="hybridMultilevel"/>
    <w:tmpl w:val="E2E28412"/>
    <w:lvl w:ilvl="0" w:tplc="C4FEE22E">
      <w:start w:val="1"/>
      <w:numFmt w:val="decimal"/>
      <w:lvlText w:val="%1."/>
      <w:lvlJc w:val="left"/>
      <w:pPr>
        <w:ind w:left="1440" w:hanging="360"/>
      </w:pPr>
      <w:rPr>
        <w:rFonts w:ascii="Book Antiqua" w:eastAsia="Calibri" w:hAnsi="Book Antiqua" w:cs="Book Antiqu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0F054D"/>
    <w:multiLevelType w:val="hybridMultilevel"/>
    <w:tmpl w:val="469AC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427B43"/>
    <w:multiLevelType w:val="hybridMultilevel"/>
    <w:tmpl w:val="36D861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527B78A5"/>
    <w:multiLevelType w:val="hybridMultilevel"/>
    <w:tmpl w:val="66F66F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912D0B"/>
    <w:multiLevelType w:val="multilevel"/>
    <w:tmpl w:val="7E3078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6" w15:restartNumberingAfterBreak="0">
    <w:nsid w:val="5A7751EB"/>
    <w:multiLevelType w:val="hybridMultilevel"/>
    <w:tmpl w:val="F5987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50576A"/>
    <w:multiLevelType w:val="hybridMultilevel"/>
    <w:tmpl w:val="E8A8F8C6"/>
    <w:lvl w:ilvl="0" w:tplc="7494EA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F4E39"/>
    <w:multiLevelType w:val="hybridMultilevel"/>
    <w:tmpl w:val="338A9C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A50E54"/>
    <w:multiLevelType w:val="hybridMultilevel"/>
    <w:tmpl w:val="9EFA6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2D499B"/>
    <w:multiLevelType w:val="hybridMultilevel"/>
    <w:tmpl w:val="F5403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D44346"/>
    <w:multiLevelType w:val="hybridMultilevel"/>
    <w:tmpl w:val="2CF28B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BA3F01"/>
    <w:multiLevelType w:val="hybridMultilevel"/>
    <w:tmpl w:val="95B4B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5D25B1"/>
    <w:multiLevelType w:val="hybridMultilevel"/>
    <w:tmpl w:val="5C4C4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2B0474"/>
    <w:multiLevelType w:val="hybridMultilevel"/>
    <w:tmpl w:val="22A20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AA1565"/>
    <w:multiLevelType w:val="hybridMultilevel"/>
    <w:tmpl w:val="FF120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0D6D9B"/>
    <w:multiLevelType w:val="hybridMultilevel"/>
    <w:tmpl w:val="6A78E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483BA3"/>
    <w:multiLevelType w:val="hybridMultilevel"/>
    <w:tmpl w:val="8D2A2DBE"/>
    <w:lvl w:ilvl="0" w:tplc="07A48A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4"/>
  </w:num>
  <w:num w:numId="3">
    <w:abstractNumId w:val="33"/>
  </w:num>
  <w:num w:numId="4">
    <w:abstractNumId w:val="36"/>
  </w:num>
  <w:num w:numId="5">
    <w:abstractNumId w:val="4"/>
  </w:num>
  <w:num w:numId="6">
    <w:abstractNumId w:val="22"/>
  </w:num>
  <w:num w:numId="7">
    <w:abstractNumId w:val="26"/>
  </w:num>
  <w:num w:numId="8">
    <w:abstractNumId w:val="14"/>
  </w:num>
  <w:num w:numId="9">
    <w:abstractNumId w:val="7"/>
  </w:num>
  <w:num w:numId="10">
    <w:abstractNumId w:val="10"/>
  </w:num>
  <w:num w:numId="11">
    <w:abstractNumId w:val="35"/>
  </w:num>
  <w:num w:numId="12">
    <w:abstractNumId w:val="17"/>
  </w:num>
  <w:num w:numId="13">
    <w:abstractNumId w:val="12"/>
  </w:num>
  <w:num w:numId="14">
    <w:abstractNumId w:val="23"/>
  </w:num>
  <w:num w:numId="15">
    <w:abstractNumId w:val="25"/>
  </w:num>
  <w:num w:numId="16">
    <w:abstractNumId w:val="0"/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6"/>
  </w:num>
  <w:num w:numId="2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15"/>
  </w:num>
  <w:num w:numId="27">
    <w:abstractNumId w:val="5"/>
  </w:num>
  <w:num w:numId="28">
    <w:abstractNumId w:val="37"/>
  </w:num>
  <w:num w:numId="29">
    <w:abstractNumId w:val="2"/>
  </w:num>
  <w:num w:numId="30">
    <w:abstractNumId w:val="20"/>
  </w:num>
  <w:num w:numId="31">
    <w:abstractNumId w:val="3"/>
  </w:num>
  <w:num w:numId="32">
    <w:abstractNumId w:val="32"/>
  </w:num>
  <w:num w:numId="33">
    <w:abstractNumId w:val="18"/>
  </w:num>
  <w:num w:numId="34">
    <w:abstractNumId w:val="11"/>
  </w:num>
  <w:num w:numId="35">
    <w:abstractNumId w:val="28"/>
  </w:num>
  <w:num w:numId="36">
    <w:abstractNumId w:val="19"/>
  </w:num>
  <w:num w:numId="37">
    <w:abstractNumId w:val="30"/>
  </w:num>
  <w:num w:numId="38">
    <w:abstractNumId w:val="27"/>
  </w:num>
  <w:num w:numId="39">
    <w:abstractNumId w:val="16"/>
  </w:num>
  <w:num w:numId="40">
    <w:abstractNumId w:val="29"/>
  </w:num>
  <w:num w:numId="41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2325"/>
    <w:rsid w:val="00001743"/>
    <w:rsid w:val="00012325"/>
    <w:rsid w:val="00027057"/>
    <w:rsid w:val="000344EB"/>
    <w:rsid w:val="00037CAB"/>
    <w:rsid w:val="00043309"/>
    <w:rsid w:val="00050F2B"/>
    <w:rsid w:val="00053744"/>
    <w:rsid w:val="000631F3"/>
    <w:rsid w:val="00070956"/>
    <w:rsid w:val="0007239E"/>
    <w:rsid w:val="00074672"/>
    <w:rsid w:val="000806F8"/>
    <w:rsid w:val="00080780"/>
    <w:rsid w:val="00081E9D"/>
    <w:rsid w:val="0008336D"/>
    <w:rsid w:val="000834C3"/>
    <w:rsid w:val="00086300"/>
    <w:rsid w:val="000904C8"/>
    <w:rsid w:val="00090B21"/>
    <w:rsid w:val="000A69C4"/>
    <w:rsid w:val="000B059A"/>
    <w:rsid w:val="000B4D9B"/>
    <w:rsid w:val="000B7AD6"/>
    <w:rsid w:val="000C2FAA"/>
    <w:rsid w:val="000C5BCE"/>
    <w:rsid w:val="000D0454"/>
    <w:rsid w:val="000D6C52"/>
    <w:rsid w:val="000E077E"/>
    <w:rsid w:val="000E3DD4"/>
    <w:rsid w:val="000E5247"/>
    <w:rsid w:val="000F58A5"/>
    <w:rsid w:val="000F5F62"/>
    <w:rsid w:val="000F6EC2"/>
    <w:rsid w:val="000F7FBB"/>
    <w:rsid w:val="0010382E"/>
    <w:rsid w:val="00105782"/>
    <w:rsid w:val="00106019"/>
    <w:rsid w:val="00106831"/>
    <w:rsid w:val="001102E3"/>
    <w:rsid w:val="00111F3C"/>
    <w:rsid w:val="0011218F"/>
    <w:rsid w:val="00112F3C"/>
    <w:rsid w:val="0011487D"/>
    <w:rsid w:val="00116888"/>
    <w:rsid w:val="00116FF7"/>
    <w:rsid w:val="00124BB1"/>
    <w:rsid w:val="00127437"/>
    <w:rsid w:val="001360A2"/>
    <w:rsid w:val="0013650D"/>
    <w:rsid w:val="0014180E"/>
    <w:rsid w:val="00143504"/>
    <w:rsid w:val="00144026"/>
    <w:rsid w:val="00151DBA"/>
    <w:rsid w:val="00151F35"/>
    <w:rsid w:val="00166138"/>
    <w:rsid w:val="00181BA2"/>
    <w:rsid w:val="00193A71"/>
    <w:rsid w:val="00193C33"/>
    <w:rsid w:val="001B7806"/>
    <w:rsid w:val="001C180B"/>
    <w:rsid w:val="001C606C"/>
    <w:rsid w:val="001D029D"/>
    <w:rsid w:val="001D55D6"/>
    <w:rsid w:val="001D59FD"/>
    <w:rsid w:val="001E47C5"/>
    <w:rsid w:val="001E62BA"/>
    <w:rsid w:val="001E711C"/>
    <w:rsid w:val="001F45BD"/>
    <w:rsid w:val="002020AC"/>
    <w:rsid w:val="00204A1C"/>
    <w:rsid w:val="00204D3F"/>
    <w:rsid w:val="00204FDD"/>
    <w:rsid w:val="00211DF2"/>
    <w:rsid w:val="00225705"/>
    <w:rsid w:val="00226278"/>
    <w:rsid w:val="00226CBD"/>
    <w:rsid w:val="00230000"/>
    <w:rsid w:val="00233CC1"/>
    <w:rsid w:val="002368DB"/>
    <w:rsid w:val="002368DD"/>
    <w:rsid w:val="002376CC"/>
    <w:rsid w:val="002402FE"/>
    <w:rsid w:val="002442BE"/>
    <w:rsid w:val="00246FB7"/>
    <w:rsid w:val="0025335E"/>
    <w:rsid w:val="00254C41"/>
    <w:rsid w:val="00254CC2"/>
    <w:rsid w:val="00257BC7"/>
    <w:rsid w:val="00264568"/>
    <w:rsid w:val="00265720"/>
    <w:rsid w:val="00270EB2"/>
    <w:rsid w:val="002715D5"/>
    <w:rsid w:val="002756A1"/>
    <w:rsid w:val="00280144"/>
    <w:rsid w:val="002B48C7"/>
    <w:rsid w:val="002C2B70"/>
    <w:rsid w:val="002C616E"/>
    <w:rsid w:val="002C78E0"/>
    <w:rsid w:val="002D35BB"/>
    <w:rsid w:val="002D5A2C"/>
    <w:rsid w:val="002D7E3B"/>
    <w:rsid w:val="002E6765"/>
    <w:rsid w:val="002F7C94"/>
    <w:rsid w:val="00301132"/>
    <w:rsid w:val="00302050"/>
    <w:rsid w:val="0031063F"/>
    <w:rsid w:val="003177F3"/>
    <w:rsid w:val="00332654"/>
    <w:rsid w:val="00340109"/>
    <w:rsid w:val="00343D63"/>
    <w:rsid w:val="00346795"/>
    <w:rsid w:val="00355D18"/>
    <w:rsid w:val="0036094C"/>
    <w:rsid w:val="003770AD"/>
    <w:rsid w:val="00377D27"/>
    <w:rsid w:val="00386724"/>
    <w:rsid w:val="003938F7"/>
    <w:rsid w:val="003943D3"/>
    <w:rsid w:val="00395C54"/>
    <w:rsid w:val="00396A71"/>
    <w:rsid w:val="003979A5"/>
    <w:rsid w:val="003A1988"/>
    <w:rsid w:val="003A1C7D"/>
    <w:rsid w:val="003A2986"/>
    <w:rsid w:val="003A43A0"/>
    <w:rsid w:val="003B56C8"/>
    <w:rsid w:val="003C6C5F"/>
    <w:rsid w:val="003D05B3"/>
    <w:rsid w:val="003D4838"/>
    <w:rsid w:val="003D4B6D"/>
    <w:rsid w:val="003D6C55"/>
    <w:rsid w:val="003E063E"/>
    <w:rsid w:val="003E2D08"/>
    <w:rsid w:val="003E46D9"/>
    <w:rsid w:val="003F1D0D"/>
    <w:rsid w:val="003F2FD5"/>
    <w:rsid w:val="003F6873"/>
    <w:rsid w:val="003F7EFA"/>
    <w:rsid w:val="00400BE2"/>
    <w:rsid w:val="00401ECF"/>
    <w:rsid w:val="00410ED1"/>
    <w:rsid w:val="00411A2C"/>
    <w:rsid w:val="00415E73"/>
    <w:rsid w:val="00416D14"/>
    <w:rsid w:val="004253B8"/>
    <w:rsid w:val="004322A9"/>
    <w:rsid w:val="00435FC6"/>
    <w:rsid w:val="004407C2"/>
    <w:rsid w:val="00463FB9"/>
    <w:rsid w:val="0046560B"/>
    <w:rsid w:val="00473BE5"/>
    <w:rsid w:val="0047505A"/>
    <w:rsid w:val="00475BBE"/>
    <w:rsid w:val="00476ACC"/>
    <w:rsid w:val="00483E07"/>
    <w:rsid w:val="0049276F"/>
    <w:rsid w:val="004A1045"/>
    <w:rsid w:val="004A6D88"/>
    <w:rsid w:val="004A751A"/>
    <w:rsid w:val="004B1C4C"/>
    <w:rsid w:val="004B58B6"/>
    <w:rsid w:val="004B5B46"/>
    <w:rsid w:val="004B61EB"/>
    <w:rsid w:val="004B6B0C"/>
    <w:rsid w:val="004C6F3F"/>
    <w:rsid w:val="004D5CCB"/>
    <w:rsid w:val="004E115D"/>
    <w:rsid w:val="004E6BEF"/>
    <w:rsid w:val="005043F9"/>
    <w:rsid w:val="005049CC"/>
    <w:rsid w:val="0051198B"/>
    <w:rsid w:val="00513F8E"/>
    <w:rsid w:val="005179C9"/>
    <w:rsid w:val="00522409"/>
    <w:rsid w:val="005227D2"/>
    <w:rsid w:val="00526107"/>
    <w:rsid w:val="00532E64"/>
    <w:rsid w:val="00532ED0"/>
    <w:rsid w:val="005368A8"/>
    <w:rsid w:val="00536AF5"/>
    <w:rsid w:val="00537300"/>
    <w:rsid w:val="00545175"/>
    <w:rsid w:val="00546747"/>
    <w:rsid w:val="00550937"/>
    <w:rsid w:val="0055117D"/>
    <w:rsid w:val="005540DA"/>
    <w:rsid w:val="0055609A"/>
    <w:rsid w:val="0056222F"/>
    <w:rsid w:val="00563820"/>
    <w:rsid w:val="00570370"/>
    <w:rsid w:val="00571178"/>
    <w:rsid w:val="0057208E"/>
    <w:rsid w:val="00574691"/>
    <w:rsid w:val="005747AE"/>
    <w:rsid w:val="00576435"/>
    <w:rsid w:val="0059029E"/>
    <w:rsid w:val="00591F43"/>
    <w:rsid w:val="0059633E"/>
    <w:rsid w:val="005B1ED4"/>
    <w:rsid w:val="005B212D"/>
    <w:rsid w:val="005B6E2F"/>
    <w:rsid w:val="005C235D"/>
    <w:rsid w:val="005C3527"/>
    <w:rsid w:val="005C3E6D"/>
    <w:rsid w:val="005C5948"/>
    <w:rsid w:val="005C6B8D"/>
    <w:rsid w:val="005C6FF3"/>
    <w:rsid w:val="005D0124"/>
    <w:rsid w:val="005D0658"/>
    <w:rsid w:val="005F142C"/>
    <w:rsid w:val="005F3B27"/>
    <w:rsid w:val="00600612"/>
    <w:rsid w:val="00600E7C"/>
    <w:rsid w:val="00601163"/>
    <w:rsid w:val="0060175A"/>
    <w:rsid w:val="00612E6E"/>
    <w:rsid w:val="006173E0"/>
    <w:rsid w:val="0062697F"/>
    <w:rsid w:val="006269E2"/>
    <w:rsid w:val="0062707F"/>
    <w:rsid w:val="00630740"/>
    <w:rsid w:val="006359CC"/>
    <w:rsid w:val="00636BB4"/>
    <w:rsid w:val="00652C1E"/>
    <w:rsid w:val="00654294"/>
    <w:rsid w:val="00663542"/>
    <w:rsid w:val="00664425"/>
    <w:rsid w:val="00664489"/>
    <w:rsid w:val="00671172"/>
    <w:rsid w:val="0067156C"/>
    <w:rsid w:val="00681575"/>
    <w:rsid w:val="00682A6F"/>
    <w:rsid w:val="00695D4C"/>
    <w:rsid w:val="006967B3"/>
    <w:rsid w:val="00697592"/>
    <w:rsid w:val="006B2D88"/>
    <w:rsid w:val="006B6012"/>
    <w:rsid w:val="006B76E8"/>
    <w:rsid w:val="006E4108"/>
    <w:rsid w:val="006E6313"/>
    <w:rsid w:val="006F142D"/>
    <w:rsid w:val="006F2C02"/>
    <w:rsid w:val="006F37A2"/>
    <w:rsid w:val="006F7467"/>
    <w:rsid w:val="0070138F"/>
    <w:rsid w:val="00702404"/>
    <w:rsid w:val="00706BD3"/>
    <w:rsid w:val="00710CFE"/>
    <w:rsid w:val="00713CE1"/>
    <w:rsid w:val="00713EBD"/>
    <w:rsid w:val="007146F9"/>
    <w:rsid w:val="00715149"/>
    <w:rsid w:val="007167D4"/>
    <w:rsid w:val="007176A1"/>
    <w:rsid w:val="007235F1"/>
    <w:rsid w:val="0072582F"/>
    <w:rsid w:val="007258E0"/>
    <w:rsid w:val="00731D6D"/>
    <w:rsid w:val="007334BE"/>
    <w:rsid w:val="00733E36"/>
    <w:rsid w:val="00734CB8"/>
    <w:rsid w:val="007413AA"/>
    <w:rsid w:val="00746835"/>
    <w:rsid w:val="00756546"/>
    <w:rsid w:val="007570E8"/>
    <w:rsid w:val="00770E26"/>
    <w:rsid w:val="00775732"/>
    <w:rsid w:val="00780CF3"/>
    <w:rsid w:val="00787805"/>
    <w:rsid w:val="00790C00"/>
    <w:rsid w:val="0079284C"/>
    <w:rsid w:val="00794E31"/>
    <w:rsid w:val="00797174"/>
    <w:rsid w:val="007C356F"/>
    <w:rsid w:val="007C4492"/>
    <w:rsid w:val="007C5D64"/>
    <w:rsid w:val="007D3D59"/>
    <w:rsid w:val="007E10F6"/>
    <w:rsid w:val="007E63E4"/>
    <w:rsid w:val="007E778E"/>
    <w:rsid w:val="007F1AC4"/>
    <w:rsid w:val="007F2616"/>
    <w:rsid w:val="007F4A4B"/>
    <w:rsid w:val="007F7CEC"/>
    <w:rsid w:val="00805478"/>
    <w:rsid w:val="0081630E"/>
    <w:rsid w:val="0081663E"/>
    <w:rsid w:val="00820030"/>
    <w:rsid w:val="0082689B"/>
    <w:rsid w:val="00826EC1"/>
    <w:rsid w:val="0083375C"/>
    <w:rsid w:val="0083734D"/>
    <w:rsid w:val="00840BE6"/>
    <w:rsid w:val="008417AA"/>
    <w:rsid w:val="008455CC"/>
    <w:rsid w:val="00850E3F"/>
    <w:rsid w:val="00852298"/>
    <w:rsid w:val="008541A0"/>
    <w:rsid w:val="008668D3"/>
    <w:rsid w:val="008800C3"/>
    <w:rsid w:val="00884364"/>
    <w:rsid w:val="00884A80"/>
    <w:rsid w:val="008867B2"/>
    <w:rsid w:val="00891151"/>
    <w:rsid w:val="008A07E0"/>
    <w:rsid w:val="008A6230"/>
    <w:rsid w:val="008A631A"/>
    <w:rsid w:val="008C7930"/>
    <w:rsid w:val="008D4043"/>
    <w:rsid w:val="008E147E"/>
    <w:rsid w:val="008E15D7"/>
    <w:rsid w:val="008E6325"/>
    <w:rsid w:val="008F6D96"/>
    <w:rsid w:val="0090367E"/>
    <w:rsid w:val="00905A9E"/>
    <w:rsid w:val="00917069"/>
    <w:rsid w:val="00925791"/>
    <w:rsid w:val="00925D2F"/>
    <w:rsid w:val="00926446"/>
    <w:rsid w:val="00932FDD"/>
    <w:rsid w:val="00943FFF"/>
    <w:rsid w:val="00947E7E"/>
    <w:rsid w:val="00952482"/>
    <w:rsid w:val="00956AE9"/>
    <w:rsid w:val="0098582D"/>
    <w:rsid w:val="009910EB"/>
    <w:rsid w:val="00995A49"/>
    <w:rsid w:val="009A002A"/>
    <w:rsid w:val="009A1B48"/>
    <w:rsid w:val="009A255F"/>
    <w:rsid w:val="009A59C0"/>
    <w:rsid w:val="009A6A5C"/>
    <w:rsid w:val="009A71DE"/>
    <w:rsid w:val="009B065C"/>
    <w:rsid w:val="009B1A06"/>
    <w:rsid w:val="009B3096"/>
    <w:rsid w:val="009B3449"/>
    <w:rsid w:val="009B6B9C"/>
    <w:rsid w:val="009C6338"/>
    <w:rsid w:val="009E04B4"/>
    <w:rsid w:val="009E0538"/>
    <w:rsid w:val="009E4D93"/>
    <w:rsid w:val="009F0B8C"/>
    <w:rsid w:val="009F0EC1"/>
    <w:rsid w:val="00A0227E"/>
    <w:rsid w:val="00A138A0"/>
    <w:rsid w:val="00A14732"/>
    <w:rsid w:val="00A15BD7"/>
    <w:rsid w:val="00A16576"/>
    <w:rsid w:val="00A17B89"/>
    <w:rsid w:val="00A25BEE"/>
    <w:rsid w:val="00A2741E"/>
    <w:rsid w:val="00A300F7"/>
    <w:rsid w:val="00A3192D"/>
    <w:rsid w:val="00A35A60"/>
    <w:rsid w:val="00A51441"/>
    <w:rsid w:val="00A54EF6"/>
    <w:rsid w:val="00A55098"/>
    <w:rsid w:val="00A5789D"/>
    <w:rsid w:val="00A65162"/>
    <w:rsid w:val="00A72020"/>
    <w:rsid w:val="00A77F2F"/>
    <w:rsid w:val="00A825F0"/>
    <w:rsid w:val="00A83D32"/>
    <w:rsid w:val="00A920C3"/>
    <w:rsid w:val="00A964A6"/>
    <w:rsid w:val="00AA1283"/>
    <w:rsid w:val="00AA22F8"/>
    <w:rsid w:val="00AA34B4"/>
    <w:rsid w:val="00AA3A2F"/>
    <w:rsid w:val="00AA6866"/>
    <w:rsid w:val="00AB50A4"/>
    <w:rsid w:val="00AC1148"/>
    <w:rsid w:val="00AC189A"/>
    <w:rsid w:val="00AC23FA"/>
    <w:rsid w:val="00AD2E6D"/>
    <w:rsid w:val="00AD638E"/>
    <w:rsid w:val="00AD7286"/>
    <w:rsid w:val="00AE2CBD"/>
    <w:rsid w:val="00AE44A7"/>
    <w:rsid w:val="00AE44F4"/>
    <w:rsid w:val="00AE65FA"/>
    <w:rsid w:val="00AE7555"/>
    <w:rsid w:val="00AF0532"/>
    <w:rsid w:val="00AF0920"/>
    <w:rsid w:val="00AF4EA0"/>
    <w:rsid w:val="00AF5A22"/>
    <w:rsid w:val="00B0679A"/>
    <w:rsid w:val="00B102B7"/>
    <w:rsid w:val="00B12367"/>
    <w:rsid w:val="00B166A9"/>
    <w:rsid w:val="00B20327"/>
    <w:rsid w:val="00B21C99"/>
    <w:rsid w:val="00B21E96"/>
    <w:rsid w:val="00B263F6"/>
    <w:rsid w:val="00B33191"/>
    <w:rsid w:val="00B33553"/>
    <w:rsid w:val="00B34121"/>
    <w:rsid w:val="00B35F11"/>
    <w:rsid w:val="00B36498"/>
    <w:rsid w:val="00B429FA"/>
    <w:rsid w:val="00B44F2E"/>
    <w:rsid w:val="00B46D03"/>
    <w:rsid w:val="00B56117"/>
    <w:rsid w:val="00B60B9F"/>
    <w:rsid w:val="00B63FAD"/>
    <w:rsid w:val="00B64E4E"/>
    <w:rsid w:val="00B6660A"/>
    <w:rsid w:val="00B70ECF"/>
    <w:rsid w:val="00B77F00"/>
    <w:rsid w:val="00B8018B"/>
    <w:rsid w:val="00B85B8B"/>
    <w:rsid w:val="00B953EA"/>
    <w:rsid w:val="00BA1B6B"/>
    <w:rsid w:val="00BB4672"/>
    <w:rsid w:val="00BB5687"/>
    <w:rsid w:val="00BB7949"/>
    <w:rsid w:val="00BC274C"/>
    <w:rsid w:val="00BC29EF"/>
    <w:rsid w:val="00BC40FC"/>
    <w:rsid w:val="00BC6555"/>
    <w:rsid w:val="00BC6EC9"/>
    <w:rsid w:val="00BD3F3E"/>
    <w:rsid w:val="00BD6AC8"/>
    <w:rsid w:val="00BE1C57"/>
    <w:rsid w:val="00BF6AFC"/>
    <w:rsid w:val="00C0008B"/>
    <w:rsid w:val="00C00F4B"/>
    <w:rsid w:val="00C0223A"/>
    <w:rsid w:val="00C040E2"/>
    <w:rsid w:val="00C07881"/>
    <w:rsid w:val="00C11B0B"/>
    <w:rsid w:val="00C21EB6"/>
    <w:rsid w:val="00C2299C"/>
    <w:rsid w:val="00C32EDA"/>
    <w:rsid w:val="00C341CB"/>
    <w:rsid w:val="00C355F7"/>
    <w:rsid w:val="00C357F5"/>
    <w:rsid w:val="00C35DCF"/>
    <w:rsid w:val="00C37A32"/>
    <w:rsid w:val="00C43286"/>
    <w:rsid w:val="00C46EA5"/>
    <w:rsid w:val="00C51413"/>
    <w:rsid w:val="00C525CA"/>
    <w:rsid w:val="00C52CB9"/>
    <w:rsid w:val="00C55C91"/>
    <w:rsid w:val="00C629D9"/>
    <w:rsid w:val="00C70874"/>
    <w:rsid w:val="00C740E0"/>
    <w:rsid w:val="00C753E8"/>
    <w:rsid w:val="00C90337"/>
    <w:rsid w:val="00C9055C"/>
    <w:rsid w:val="00C919C0"/>
    <w:rsid w:val="00C9635A"/>
    <w:rsid w:val="00CA66F2"/>
    <w:rsid w:val="00CB0A3E"/>
    <w:rsid w:val="00CC6CCB"/>
    <w:rsid w:val="00CD7B43"/>
    <w:rsid w:val="00CE05C1"/>
    <w:rsid w:val="00CE1368"/>
    <w:rsid w:val="00CE172E"/>
    <w:rsid w:val="00CE1D58"/>
    <w:rsid w:val="00CE3811"/>
    <w:rsid w:val="00CF17BB"/>
    <w:rsid w:val="00CF4486"/>
    <w:rsid w:val="00D02285"/>
    <w:rsid w:val="00D03268"/>
    <w:rsid w:val="00D033C0"/>
    <w:rsid w:val="00D113B1"/>
    <w:rsid w:val="00D30A1D"/>
    <w:rsid w:val="00D32DCC"/>
    <w:rsid w:val="00D341F0"/>
    <w:rsid w:val="00D347ED"/>
    <w:rsid w:val="00D35AFF"/>
    <w:rsid w:val="00D40183"/>
    <w:rsid w:val="00D4516A"/>
    <w:rsid w:val="00D713D3"/>
    <w:rsid w:val="00D71754"/>
    <w:rsid w:val="00D77111"/>
    <w:rsid w:val="00D775D5"/>
    <w:rsid w:val="00D95F33"/>
    <w:rsid w:val="00DA086A"/>
    <w:rsid w:val="00DA1550"/>
    <w:rsid w:val="00DA7DCA"/>
    <w:rsid w:val="00DB1805"/>
    <w:rsid w:val="00DB26E7"/>
    <w:rsid w:val="00DB3F3D"/>
    <w:rsid w:val="00DB5D58"/>
    <w:rsid w:val="00DC298A"/>
    <w:rsid w:val="00DD002C"/>
    <w:rsid w:val="00DD255A"/>
    <w:rsid w:val="00DD2A2F"/>
    <w:rsid w:val="00DD5C27"/>
    <w:rsid w:val="00DD5CFD"/>
    <w:rsid w:val="00DE1488"/>
    <w:rsid w:val="00DE1C17"/>
    <w:rsid w:val="00DE63B4"/>
    <w:rsid w:val="00DE69B4"/>
    <w:rsid w:val="00DE6E18"/>
    <w:rsid w:val="00DF32AD"/>
    <w:rsid w:val="00DF390C"/>
    <w:rsid w:val="00E000FA"/>
    <w:rsid w:val="00E07615"/>
    <w:rsid w:val="00E1052E"/>
    <w:rsid w:val="00E135A1"/>
    <w:rsid w:val="00E33D39"/>
    <w:rsid w:val="00E36277"/>
    <w:rsid w:val="00E40592"/>
    <w:rsid w:val="00E4114D"/>
    <w:rsid w:val="00E461F9"/>
    <w:rsid w:val="00E4757A"/>
    <w:rsid w:val="00E514F4"/>
    <w:rsid w:val="00E53475"/>
    <w:rsid w:val="00E5356C"/>
    <w:rsid w:val="00E578A1"/>
    <w:rsid w:val="00E618C3"/>
    <w:rsid w:val="00E62A63"/>
    <w:rsid w:val="00E63DD2"/>
    <w:rsid w:val="00E728D3"/>
    <w:rsid w:val="00E74642"/>
    <w:rsid w:val="00E76518"/>
    <w:rsid w:val="00E8290E"/>
    <w:rsid w:val="00E870EC"/>
    <w:rsid w:val="00E911E7"/>
    <w:rsid w:val="00E97737"/>
    <w:rsid w:val="00E97D43"/>
    <w:rsid w:val="00EA1DA1"/>
    <w:rsid w:val="00EA2BC2"/>
    <w:rsid w:val="00EA4C84"/>
    <w:rsid w:val="00EB582D"/>
    <w:rsid w:val="00ED3044"/>
    <w:rsid w:val="00ED5305"/>
    <w:rsid w:val="00ED5B3E"/>
    <w:rsid w:val="00EE1071"/>
    <w:rsid w:val="00EE169E"/>
    <w:rsid w:val="00EE40F4"/>
    <w:rsid w:val="00EE5871"/>
    <w:rsid w:val="00EE5889"/>
    <w:rsid w:val="00EF7D27"/>
    <w:rsid w:val="00F00421"/>
    <w:rsid w:val="00F00CFC"/>
    <w:rsid w:val="00F04BE7"/>
    <w:rsid w:val="00F04FD7"/>
    <w:rsid w:val="00F12FB1"/>
    <w:rsid w:val="00F14610"/>
    <w:rsid w:val="00F14683"/>
    <w:rsid w:val="00F24242"/>
    <w:rsid w:val="00F26B47"/>
    <w:rsid w:val="00F32C9F"/>
    <w:rsid w:val="00F34BF5"/>
    <w:rsid w:val="00F36605"/>
    <w:rsid w:val="00F3660F"/>
    <w:rsid w:val="00F40089"/>
    <w:rsid w:val="00F42967"/>
    <w:rsid w:val="00F42CB2"/>
    <w:rsid w:val="00F43BB4"/>
    <w:rsid w:val="00F45737"/>
    <w:rsid w:val="00F52D53"/>
    <w:rsid w:val="00F615E1"/>
    <w:rsid w:val="00F6238F"/>
    <w:rsid w:val="00F63624"/>
    <w:rsid w:val="00F67333"/>
    <w:rsid w:val="00F67C3C"/>
    <w:rsid w:val="00F75E1B"/>
    <w:rsid w:val="00F76295"/>
    <w:rsid w:val="00F84BC9"/>
    <w:rsid w:val="00F84D59"/>
    <w:rsid w:val="00FA1DFB"/>
    <w:rsid w:val="00FB3253"/>
    <w:rsid w:val="00FB426E"/>
    <w:rsid w:val="00FC6915"/>
    <w:rsid w:val="00FD237E"/>
    <w:rsid w:val="00FD346A"/>
    <w:rsid w:val="00FE6A57"/>
    <w:rsid w:val="00FF165F"/>
    <w:rsid w:val="00FF33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AutoShape 39"/>
      </o:rules>
    </o:shapelayout>
  </w:shapeDefaults>
  <w:decimalSymbol w:val="."/>
  <w:listSeparator w:val=","/>
  <w14:docId w14:val="050CE16B"/>
  <w15:docId w15:val="{2F6E2F28-22F2-45EC-8EDD-4F2765256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iPriority="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3191"/>
    <w:rPr>
      <w:sz w:val="24"/>
      <w:szCs w:val="24"/>
      <w:lang w:val="sq-AL" w:eastAsia="sr-Latn-C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A138A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355F7"/>
    <w:rPr>
      <w:color w:val="0000FF"/>
      <w:u w:val="single"/>
    </w:rPr>
  </w:style>
  <w:style w:type="character" w:styleId="FollowedHyperlink">
    <w:name w:val="FollowedHyperlink"/>
    <w:rsid w:val="00C355F7"/>
    <w:rPr>
      <w:color w:val="800080"/>
      <w:u w:val="single"/>
    </w:rPr>
  </w:style>
  <w:style w:type="paragraph" w:styleId="Header">
    <w:name w:val="header"/>
    <w:basedOn w:val="Normal"/>
    <w:rsid w:val="00C355F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355F7"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next w:val="Normal"/>
    <w:qFormat/>
    <w:rsid w:val="00C355F7"/>
    <w:pPr>
      <w:jc w:val="center"/>
    </w:pPr>
    <w:rPr>
      <w:rFonts w:eastAsia="MS Mincho"/>
      <w:b/>
      <w:bCs/>
      <w:lang w:eastAsia="en-US"/>
    </w:rPr>
  </w:style>
  <w:style w:type="paragraph" w:styleId="Title">
    <w:name w:val="Title"/>
    <w:basedOn w:val="Normal"/>
    <w:link w:val="TitleChar"/>
    <w:qFormat/>
    <w:rsid w:val="00C355F7"/>
    <w:pPr>
      <w:jc w:val="center"/>
    </w:pPr>
    <w:rPr>
      <w:rFonts w:eastAsia="MS Mincho"/>
      <w:b/>
      <w:bCs/>
      <w:lang w:eastAsia="en-US"/>
    </w:rPr>
  </w:style>
  <w:style w:type="paragraph" w:styleId="BodyText2">
    <w:name w:val="Body Text 2"/>
    <w:basedOn w:val="Normal"/>
    <w:link w:val="BodyText2Char"/>
    <w:rsid w:val="00C355F7"/>
    <w:rPr>
      <w:rFonts w:eastAsia="MS Mincho"/>
      <w:sz w:val="28"/>
      <w:szCs w:val="28"/>
      <w:lang w:eastAsia="en-US"/>
    </w:rPr>
  </w:style>
  <w:style w:type="paragraph" w:customStyle="1" w:styleId="CharCharCharCharCharChar">
    <w:name w:val="Char Char Char Char Char Char"/>
    <w:basedOn w:val="Normal"/>
    <w:rsid w:val="00C355F7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table" w:styleId="TableElegant">
    <w:name w:val="Table Elegant"/>
    <w:basedOn w:val="TableNormal"/>
    <w:rsid w:val="00C355F7"/>
    <w:rPr>
      <w:rFonts w:eastAsia="MS Minch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C355F7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C355F7"/>
  </w:style>
  <w:style w:type="paragraph" w:customStyle="1" w:styleId="CharCharChar">
    <w:name w:val="Char Char Char"/>
    <w:basedOn w:val="Normal"/>
    <w:rsid w:val="00C753E8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CharCharChar0">
    <w:name w:val="Char Char Char"/>
    <w:basedOn w:val="Normal"/>
    <w:rsid w:val="00B33191"/>
    <w:pPr>
      <w:spacing w:after="160" w:line="240" w:lineRule="exact"/>
    </w:pPr>
    <w:rPr>
      <w:rFonts w:ascii="Tahoma" w:eastAsia="MS Mincho" w:hAnsi="Tahoma" w:cs="Tahoma"/>
      <w:sz w:val="20"/>
      <w:szCs w:val="20"/>
      <w:lang w:eastAsia="en-US"/>
    </w:rPr>
  </w:style>
  <w:style w:type="character" w:customStyle="1" w:styleId="BodyText2Char">
    <w:name w:val="Body Text 2 Char"/>
    <w:link w:val="BodyText2"/>
    <w:rsid w:val="006B2D88"/>
    <w:rPr>
      <w:rFonts w:eastAsia="MS Mincho"/>
      <w:sz w:val="28"/>
      <w:szCs w:val="28"/>
      <w:lang w:val="sq-AL"/>
    </w:rPr>
  </w:style>
  <w:style w:type="paragraph" w:styleId="BodyTextIndent">
    <w:name w:val="Body Text Indent"/>
    <w:basedOn w:val="Normal"/>
    <w:link w:val="BodyTextIndentChar"/>
    <w:rsid w:val="00713CE1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713CE1"/>
    <w:rPr>
      <w:sz w:val="24"/>
      <w:szCs w:val="24"/>
      <w:lang w:val="sq-AL" w:eastAsia="sr-Latn-CS"/>
    </w:rPr>
  </w:style>
  <w:style w:type="paragraph" w:styleId="ListParagraph">
    <w:name w:val="List Paragraph"/>
    <w:basedOn w:val="Normal"/>
    <w:link w:val="ListParagraphChar"/>
    <w:qFormat/>
    <w:rsid w:val="005043F9"/>
    <w:pPr>
      <w:ind w:left="720"/>
    </w:pPr>
  </w:style>
  <w:style w:type="character" w:customStyle="1" w:styleId="TitleChar">
    <w:name w:val="Title Char"/>
    <w:link w:val="Title"/>
    <w:rsid w:val="00A51441"/>
    <w:rPr>
      <w:rFonts w:eastAsia="MS Mincho"/>
      <w:b/>
      <w:bCs/>
      <w:sz w:val="24"/>
      <w:szCs w:val="24"/>
      <w:lang w:val="sq-AL"/>
    </w:rPr>
  </w:style>
  <w:style w:type="paragraph" w:styleId="BodyText">
    <w:name w:val="Body Text"/>
    <w:basedOn w:val="Normal"/>
    <w:link w:val="BodyTextChar"/>
    <w:rsid w:val="00F26B47"/>
    <w:pPr>
      <w:spacing w:after="120"/>
    </w:pPr>
  </w:style>
  <w:style w:type="character" w:customStyle="1" w:styleId="BodyTextChar">
    <w:name w:val="Body Text Char"/>
    <w:link w:val="BodyText"/>
    <w:rsid w:val="00F26B47"/>
    <w:rPr>
      <w:sz w:val="24"/>
      <w:szCs w:val="24"/>
      <w:lang w:val="sq-AL" w:eastAsia="sr-Latn-CS"/>
    </w:rPr>
  </w:style>
  <w:style w:type="character" w:customStyle="1" w:styleId="ListParagraphChar">
    <w:name w:val="List Paragraph Char"/>
    <w:link w:val="ListParagraph"/>
    <w:locked/>
    <w:rsid w:val="00F26B47"/>
    <w:rPr>
      <w:sz w:val="24"/>
      <w:szCs w:val="24"/>
      <w:lang w:val="sq-AL" w:eastAsia="sr-Latn-CS"/>
    </w:rPr>
  </w:style>
  <w:style w:type="paragraph" w:customStyle="1" w:styleId="Default">
    <w:name w:val="Default"/>
    <w:rsid w:val="00FF335F"/>
    <w:pPr>
      <w:autoSpaceDE w:val="0"/>
      <w:autoSpaceDN w:val="0"/>
      <w:adjustRightInd w:val="0"/>
    </w:pPr>
    <w:rPr>
      <w:rFonts w:ascii="Calibri" w:eastAsia="MS Mincho" w:hAnsi="Calibri" w:cs="Calibri"/>
      <w:color w:val="000000"/>
      <w:sz w:val="24"/>
      <w:szCs w:val="24"/>
    </w:rPr>
  </w:style>
  <w:style w:type="character" w:customStyle="1" w:styleId="Heading2Char">
    <w:name w:val="Heading 2 Char"/>
    <w:link w:val="Heading2"/>
    <w:uiPriority w:val="9"/>
    <w:semiHidden/>
    <w:rsid w:val="00A138A0"/>
    <w:rPr>
      <w:rFonts w:ascii="Cambria" w:hAnsi="Cambria"/>
      <w:b/>
      <w:bCs/>
      <w:color w:val="4F81BD"/>
      <w:sz w:val="26"/>
      <w:szCs w:val="26"/>
      <w:lang w:eastAsia="sr-Latn-C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C35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C356F"/>
    <w:rPr>
      <w:rFonts w:ascii="Courier New" w:hAnsi="Courier New" w:cs="Courier New"/>
    </w:rPr>
  </w:style>
  <w:style w:type="paragraph" w:styleId="BalloonText">
    <w:name w:val="Balloon Text"/>
    <w:basedOn w:val="Normal"/>
    <w:link w:val="BalloonTextChar"/>
    <w:semiHidden/>
    <w:unhideWhenUsed/>
    <w:rsid w:val="000C2F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C2FAA"/>
    <w:rPr>
      <w:rFonts w:ascii="Segoe UI" w:hAnsi="Segoe UI" w:cs="Segoe UI"/>
      <w:sz w:val="18"/>
      <w:szCs w:val="18"/>
      <w:lang w:val="sq-AL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jet.salihu.PISG\My%20Documents\Shkresat%202009\Shkresa%20per%20Perdorim%20te%20Mbrenshe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FED62-5978-4074-8AF9-B3F7441EA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Shkresa per Perdorim te Mbrenshem</Template>
  <TotalTime>8</TotalTime>
  <Pages>3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SHTOJCA 1</vt:lpstr>
    </vt:vector>
  </TitlesOfParts>
  <Company>mps</Company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SHTOJCA 1</dc:title>
  <dc:subject/>
  <dc:creator>CC</dc:creator>
  <cp:keywords/>
  <cp:lastModifiedBy>Njomza Mustafa</cp:lastModifiedBy>
  <cp:revision>7</cp:revision>
  <cp:lastPrinted>2018-09-21T09:57:00Z</cp:lastPrinted>
  <dcterms:created xsi:type="dcterms:W3CDTF">2018-09-21T08:07:00Z</dcterms:created>
  <dcterms:modified xsi:type="dcterms:W3CDTF">2018-09-21T10:00:00Z</dcterms:modified>
</cp:coreProperties>
</file>